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0E2" w:rsidRDefault="001F762C" w:rsidP="001F762C">
      <w:pPr>
        <w:spacing w:line="720" w:lineRule="exact"/>
        <w:rPr>
          <w:b/>
          <w:color w:val="808080"/>
          <w:sz w:val="72"/>
          <w:szCs w:val="72"/>
        </w:rPr>
      </w:pPr>
      <w:bookmarkStart w:id="0" w:name="_GoBack"/>
      <w:bookmarkEnd w:id="0"/>
      <w:r>
        <w:rPr>
          <w:rFonts w:ascii="Dunant Light" w:hAnsi="Dunant Light"/>
          <w:color w:val="808080"/>
          <w:sz w:val="72"/>
          <w:szCs w:val="72"/>
        </w:rPr>
        <w:t>TOOL</w:t>
      </w:r>
      <w:r>
        <w:rPr>
          <w:b/>
          <w:color w:val="808080"/>
          <w:sz w:val="72"/>
          <w:szCs w:val="72"/>
        </w:rPr>
        <w:t>BOX</w:t>
      </w:r>
    </w:p>
    <w:p w:rsidR="001F762C" w:rsidRDefault="001F762C" w:rsidP="001F762C">
      <w:pPr>
        <w:rPr>
          <w:rFonts w:asciiTheme="minorHAnsi" w:hAnsiTheme="minorHAnsi"/>
          <w:lang w:val="de-AT"/>
        </w:rPr>
      </w:pPr>
    </w:p>
    <w:p w:rsidR="001F762C" w:rsidRDefault="001F762C" w:rsidP="001F762C">
      <w:pPr>
        <w:rPr>
          <w:rFonts w:asciiTheme="minorHAnsi" w:hAnsiTheme="minorHAnsi"/>
          <w:lang w:val="de-AT"/>
        </w:rPr>
      </w:pPr>
    </w:p>
    <w:p w:rsidR="001F762C" w:rsidRPr="00E978B7" w:rsidRDefault="001F762C" w:rsidP="001F762C">
      <w:pPr>
        <w:rPr>
          <w:rFonts w:asciiTheme="minorHAnsi" w:hAnsiTheme="minorHAnsi"/>
          <w:lang w:val="de-AT"/>
        </w:rPr>
      </w:pPr>
    </w:p>
    <w:p w:rsidR="001F762C" w:rsidRDefault="001F762C" w:rsidP="001F762C">
      <w:pPr>
        <w:tabs>
          <w:tab w:val="left" w:pos="1843"/>
          <w:tab w:val="left" w:pos="2127"/>
        </w:tabs>
        <w:rPr>
          <w:rFonts w:asciiTheme="minorHAnsi" w:hAnsiTheme="minorHAnsi"/>
          <w:lang w:val="de-AT"/>
        </w:rPr>
      </w:pPr>
    </w:p>
    <w:p w:rsidR="001F762C" w:rsidRPr="001F762C" w:rsidRDefault="001F762C" w:rsidP="001F762C">
      <w:pPr>
        <w:tabs>
          <w:tab w:val="left" w:pos="1843"/>
          <w:tab w:val="left" w:pos="2127"/>
        </w:tabs>
        <w:rPr>
          <w:lang w:val="de-AT"/>
        </w:rPr>
      </w:pPr>
      <w:r w:rsidRPr="001F762C">
        <w:rPr>
          <w:lang w:val="de-AT"/>
        </w:rPr>
        <w:t>Kategorie:</w:t>
      </w:r>
      <w:r w:rsidRPr="001F762C">
        <w:rPr>
          <w:lang w:val="de-AT"/>
        </w:rPr>
        <w:tab/>
        <w:t xml:space="preserve"> </w:t>
      </w:r>
      <w:sdt>
        <w:sdtPr>
          <w:rPr>
            <w:lang w:val="de-AT"/>
          </w:rPr>
          <w:id w:val="-1215033267"/>
          <w:placeholder>
            <w:docPart w:val="AA2EE513019B4D97A937CB7CBD6FB22C"/>
          </w:placeholder>
          <w:dropDownList>
            <w:listItem w:value="Wählen Sie ein Element aus."/>
            <w:listItem w:displayText="Kennenlernspiele" w:value="Kennenlernspiele"/>
            <w:listItem w:displayText="Gruppensdynamische Spiele" w:value="Gruppensdynamische Spiele"/>
            <w:listItem w:displayText="Aktivierungsspiel" w:value="Aktivierungsspiel"/>
            <w:listItem w:displayText="Wissensvermittlung" w:value="Wissensvermittlung"/>
            <w:listItem w:displayText="Reflexionsspiele" w:value="Reflexionsspiele"/>
            <w:listItem w:displayText="Rollenspiele" w:value="Rollenspiele"/>
            <w:listItem w:displayText="Gruppeneinteilung" w:value="Gruppeneinteilung"/>
            <w:listItem w:displayText="Kooperationsspiele" w:value="Kooperationsspiele"/>
            <w:listItem w:displayText="Spaßspiele &amp; Auflockerungsspiele" w:value="Spaßspiele &amp; Auflockerungsspiele"/>
            <w:listItem w:displayText="Sinneserfahrungsspiele" w:value="Sinneserfahrungsspiele"/>
            <w:listItem w:displayText="Naturerlebnisspiele" w:value="Naturerlebnisspiele"/>
            <w:listItem w:displayText="Bewegungsspiel" w:value="Bewegungsspiel"/>
            <w:listItem w:displayText="Stationsspiele" w:value="Stationsspiele"/>
            <w:listItem w:displayText="Einstieg in die Gruppenstunde" w:value="Einstieg in die Gruppenstunde"/>
            <w:listItem w:displayText="Persönlichkeitsbildung" w:value="Persönlichkeitsbildung"/>
            <w:listItem w:displayText="Quiz" w:value="Quiz"/>
          </w:dropDownList>
        </w:sdtPr>
        <w:sdtEndPr/>
        <w:sdtContent>
          <w:r w:rsidRPr="001F762C">
            <w:rPr>
              <w:lang w:val="de-AT"/>
            </w:rPr>
            <w:t>Rollenspiele</w:t>
          </w:r>
        </w:sdtContent>
      </w:sdt>
    </w:p>
    <w:p w:rsidR="001F762C" w:rsidRPr="001F762C" w:rsidRDefault="001F762C" w:rsidP="001F762C">
      <w:pPr>
        <w:tabs>
          <w:tab w:val="left" w:pos="1843"/>
          <w:tab w:val="left" w:pos="2127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  <w:tab w:val="left" w:pos="2127"/>
        </w:tabs>
        <w:rPr>
          <w:lang w:val="de-AT"/>
        </w:rPr>
      </w:pPr>
      <w:r w:rsidRPr="001F762C">
        <w:rPr>
          <w:lang w:val="de-AT"/>
        </w:rPr>
        <w:t xml:space="preserve">Themen: </w:t>
      </w:r>
      <w:r w:rsidRPr="001F762C">
        <w:rPr>
          <w:lang w:val="de-AT"/>
        </w:rPr>
        <w:tab/>
      </w:r>
      <w:sdt>
        <w:sdtPr>
          <w:rPr>
            <w:lang w:val="de-AT"/>
          </w:rPr>
          <w:id w:val="-1840917942"/>
          <w:placeholder>
            <w:docPart w:val="A76639F19D2A444F98EAB757580AA9A6"/>
          </w:placeholder>
          <w:showingPlcHdr/>
          <w:dropDownList>
            <w:listItem w:value="Wählen Sie ein Element aus."/>
            <w:listItem w:displayText="Blut &amp; Blutspenden" w:value="Blut &amp; Blutspenden"/>
            <w:listItem w:displayText="Rotes Kreuz" w:value="Rotes Kreuz"/>
            <w:listItem w:displayText="Gesundheit" w:value="Gesundheit"/>
            <w:listItem w:displayText="Migration" w:value="Migration"/>
            <w:listItem w:displayText="Diversität" w:value="Diversität"/>
            <w:listItem w:displayText="Erste Hilfe" w:value="Erste Hilfe"/>
            <w:listItem w:displayText="Respekt" w:value="Respekt"/>
            <w:listItem w:displayText="Vertrauen" w:value="Vertrauen"/>
            <w:listItem w:displayText="Allgemein" w:value="Allgemein"/>
            <w:listItem w:displayText="Teamwork" w:value="Teamwork"/>
            <w:listItem w:displayText="Klimawandel &amp; Katastrophenvorsorge" w:value="Klimawandel &amp; Katastrophenvorsorge"/>
            <w:listItem w:displayText="Bewegung &amp; Sport" w:value="Bewegung &amp; Sport"/>
            <w:listItem w:displayText="Konflikte" w:value="Konflikte"/>
            <w:listItem w:displayText="Generationensolidarität" w:value="Generationensolidarität"/>
            <w:listItem w:displayText="Persönlichkeitsbildung" w:value="Persönlichkeitsbildung"/>
            <w:listItem w:displayText="Feedback" w:value="Feedback"/>
          </w:dropDownList>
        </w:sdtPr>
        <w:sdtEndPr/>
        <w:sdtContent>
          <w:r w:rsidRPr="001F762C">
            <w:rPr>
              <w:rStyle w:val="Platzhaltertext"/>
            </w:rPr>
            <w:t>Wählen Sie ein Element aus.</w:t>
          </w:r>
        </w:sdtContent>
      </w:sdt>
    </w:p>
    <w:p w:rsidR="001F762C" w:rsidRDefault="001F762C" w:rsidP="001F762C">
      <w:pPr>
        <w:tabs>
          <w:tab w:val="left" w:pos="1843"/>
          <w:tab w:val="left" w:pos="2127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  <w:tab w:val="left" w:pos="2127"/>
        </w:tabs>
        <w:rPr>
          <w:lang w:val="de-AT"/>
        </w:rPr>
      </w:pPr>
      <w:r w:rsidRPr="001F762C">
        <w:rPr>
          <w:lang w:val="de-AT"/>
        </w:rPr>
        <w:t>Titel:</w:t>
      </w:r>
      <w:r w:rsidRPr="001F762C">
        <w:rPr>
          <w:lang w:val="de-AT"/>
        </w:rPr>
        <w:tab/>
        <w:t xml:space="preserve"> </w:t>
      </w:r>
      <w:sdt>
        <w:sdtPr>
          <w:rPr>
            <w:rStyle w:val="ProjektdatenbankFormular1"/>
            <w:rFonts w:ascii="Dunant" w:hAnsi="Dunant"/>
          </w:rPr>
          <w:id w:val="-898055857"/>
          <w:placeholder>
            <w:docPart w:val="87B7B90F5FC84ADC8DECE17F1BE40DD0"/>
          </w:placeholder>
          <w:showingPlcHdr/>
        </w:sdtPr>
        <w:sdtEndPr>
          <w:rPr>
            <w:rStyle w:val="Absatz-Standardschriftart"/>
            <w:lang w:val="de-AT"/>
          </w:rPr>
        </w:sdtEndPr>
        <w:sdtContent>
          <w:r w:rsidRPr="001F762C">
            <w:rPr>
              <w:rStyle w:val="Platzhaltertext"/>
            </w:rPr>
            <w:t>Klicke hier, um den Titel einzugeben.</w:t>
          </w:r>
        </w:sdtContent>
      </w:sdt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</w:p>
    <w:sdt>
      <w:sdtPr>
        <w:rPr>
          <w:rStyle w:val="ProjektdatenbankFormular1"/>
          <w:rFonts w:ascii="Dunant" w:hAnsi="Dunant"/>
        </w:rPr>
        <w:id w:val="427079806"/>
        <w:placeholder>
          <w:docPart w:val="3F469E0C12E84384BBF52ED725B7A5B2"/>
        </w:placeholder>
        <w:showingPlcHdr/>
      </w:sdtPr>
      <w:sdtEndPr>
        <w:rPr>
          <w:rStyle w:val="Absatz-Standardschriftart"/>
          <w:color w:val="404040" w:themeColor="text1" w:themeTint="BF"/>
        </w:rPr>
      </w:sdtEndPr>
      <w:sdtContent>
        <w:p w:rsidR="001F762C" w:rsidRPr="001F762C" w:rsidRDefault="001F762C" w:rsidP="001F762C">
          <w:pPr>
            <w:framePr w:w="7318" w:h="1701" w:hSpace="141" w:wrap="around" w:vAnchor="text" w:hAnchor="page" w:x="3310" w:y="18"/>
            <w:shd w:val="clear" w:color="auto" w:fill="E5DFEC" w:themeFill="accent4" w:themeFillTint="33"/>
            <w:rPr>
              <w:color w:val="404040" w:themeColor="text1" w:themeTint="BF"/>
            </w:rPr>
          </w:pPr>
          <w:r w:rsidRPr="001F762C">
            <w:t>[</w:t>
          </w:r>
          <w:r w:rsidRPr="001F762C">
            <w:rPr>
              <w:rStyle w:val="Platzhaltertext"/>
              <w:color w:val="404040" w:themeColor="text1" w:themeTint="BF"/>
            </w:rPr>
            <w:t>Beschreibe das Ziel der Aktivität. Gebe eine kurze Zusammenfassung.</w:t>
          </w:r>
          <w:r w:rsidRPr="001F762C">
            <w:t xml:space="preserve"> ]</w:t>
          </w:r>
        </w:p>
      </w:sdtContent>
    </w:sdt>
    <w:p w:rsidR="001F762C" w:rsidRPr="001F762C" w:rsidRDefault="001F762C" w:rsidP="001F762C">
      <w:pPr>
        <w:tabs>
          <w:tab w:val="left" w:pos="1843"/>
        </w:tabs>
        <w:rPr>
          <w:lang w:val="de-AT"/>
        </w:rPr>
      </w:pPr>
      <w:r w:rsidRPr="001F762C">
        <w:rPr>
          <w:lang w:val="de-AT"/>
        </w:rPr>
        <w:t>Ziel:</w:t>
      </w:r>
      <w:r w:rsidRPr="001F762C">
        <w:rPr>
          <w:lang w:val="de-AT"/>
        </w:rPr>
        <w:tab/>
      </w: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  <w:tab w:val="left" w:pos="4111"/>
          <w:tab w:val="left" w:pos="6521"/>
        </w:tabs>
        <w:rPr>
          <w:lang w:val="de-AT"/>
        </w:rPr>
      </w:pPr>
      <w:r w:rsidRPr="001F762C">
        <w:rPr>
          <w:lang w:val="de-AT"/>
        </w:rPr>
        <w:br w:type="textWrapping" w:clear="all"/>
      </w:r>
    </w:p>
    <w:p w:rsidR="001F762C" w:rsidRPr="001F762C" w:rsidRDefault="001F762C" w:rsidP="001F762C">
      <w:pPr>
        <w:tabs>
          <w:tab w:val="left" w:pos="1843"/>
        </w:tabs>
        <w:jc w:val="both"/>
        <w:rPr>
          <w:lang w:val="de-AT"/>
        </w:rPr>
      </w:pPr>
      <w:r w:rsidRPr="001F762C">
        <w:rPr>
          <w:lang w:val="de-AT"/>
        </w:rPr>
        <w:t>Zielgruppe:</w:t>
      </w:r>
      <w:r w:rsidRPr="001F762C">
        <w:rPr>
          <w:lang w:val="de-AT"/>
        </w:rPr>
        <w:tab/>
      </w:r>
      <w:sdt>
        <w:sdtPr>
          <w:rPr>
            <w:lang w:val="de-AT"/>
          </w:rPr>
          <w:id w:val="-1037033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762C">
            <w:rPr>
              <w:rFonts w:ascii="MS Gothic" w:eastAsia="MS Gothic" w:hAnsi="MS Gothic" w:cs="MS Gothic" w:hint="eastAsia"/>
              <w:lang w:val="de-AT"/>
            </w:rPr>
            <w:t>☐</w:t>
          </w:r>
        </w:sdtContent>
      </w:sdt>
      <w:r w:rsidRPr="001F762C">
        <w:rPr>
          <w:lang w:val="de-AT"/>
        </w:rPr>
        <w:t xml:space="preserve"> 6 bis 10 Jahre </w:t>
      </w:r>
      <w:sdt>
        <w:sdtPr>
          <w:rPr>
            <w:lang w:val="de-AT"/>
          </w:rPr>
          <w:id w:val="1162749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762C">
            <w:rPr>
              <w:rFonts w:ascii="MS Gothic" w:eastAsia="MS Gothic" w:hAnsi="MS Gothic" w:cs="MS Gothic" w:hint="eastAsia"/>
              <w:lang w:val="de-AT"/>
            </w:rPr>
            <w:t>☐</w:t>
          </w:r>
        </w:sdtContent>
      </w:sdt>
      <w:r w:rsidRPr="001F762C">
        <w:rPr>
          <w:lang w:val="de-AT"/>
        </w:rPr>
        <w:t xml:space="preserve"> 10 bis 14 Jahre </w:t>
      </w:r>
      <w:sdt>
        <w:sdtPr>
          <w:rPr>
            <w:lang w:val="de-AT"/>
          </w:rPr>
          <w:id w:val="932625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762C">
            <w:rPr>
              <w:rFonts w:ascii="MS Gothic" w:eastAsia="MS Gothic" w:hAnsi="MS Gothic" w:cs="MS Gothic" w:hint="eastAsia"/>
              <w:lang w:val="de-AT"/>
            </w:rPr>
            <w:t>☐</w:t>
          </w:r>
        </w:sdtContent>
      </w:sdt>
      <w:r w:rsidRPr="001F762C">
        <w:rPr>
          <w:lang w:val="de-AT"/>
        </w:rPr>
        <w:t xml:space="preserve"> ab 14 Jahre </w:t>
      </w:r>
    </w:p>
    <w:p w:rsidR="001F762C" w:rsidRPr="001F762C" w:rsidRDefault="001F762C" w:rsidP="001F762C">
      <w:pPr>
        <w:tabs>
          <w:tab w:val="left" w:pos="1843"/>
        </w:tabs>
        <w:jc w:val="both"/>
        <w:rPr>
          <w:lang w:val="de-AT"/>
        </w:rPr>
      </w:pPr>
    </w:p>
    <w:p w:rsidR="001F762C" w:rsidRPr="001F762C" w:rsidRDefault="001F762C" w:rsidP="001F762C">
      <w:pPr>
        <w:tabs>
          <w:tab w:val="left" w:pos="1843"/>
          <w:tab w:val="left" w:pos="3686"/>
          <w:tab w:val="left" w:pos="5954"/>
          <w:tab w:val="left" w:pos="7938"/>
        </w:tabs>
        <w:rPr>
          <w:lang w:val="de-AT"/>
        </w:rPr>
      </w:pPr>
      <w:r w:rsidRPr="001F762C">
        <w:rPr>
          <w:lang w:val="de-AT"/>
        </w:rPr>
        <w:t>Gruppengröße:</w:t>
      </w:r>
      <w:r w:rsidRPr="001F762C">
        <w:rPr>
          <w:lang w:val="de-AT"/>
        </w:rPr>
        <w:tab/>
      </w:r>
      <w:sdt>
        <w:sdtPr>
          <w:rPr>
            <w:lang w:val="de-AT"/>
          </w:rPr>
          <w:id w:val="825477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762C">
            <w:rPr>
              <w:rFonts w:ascii="MS Gothic" w:eastAsia="MS Gothic" w:hAnsi="MS Gothic" w:cs="MS Gothic" w:hint="eastAsia"/>
              <w:lang w:val="de-AT"/>
            </w:rPr>
            <w:t>☐</w:t>
          </w:r>
        </w:sdtContent>
      </w:sdt>
      <w:r w:rsidRPr="001F762C">
        <w:rPr>
          <w:lang w:val="de-AT"/>
        </w:rPr>
        <w:t xml:space="preserve"> bis 5 Personen</w:t>
      </w:r>
      <w:r w:rsidRPr="001F762C">
        <w:rPr>
          <w:lang w:val="de-AT"/>
        </w:rPr>
        <w:tab/>
      </w:r>
      <w:sdt>
        <w:sdtPr>
          <w:rPr>
            <w:lang w:val="de-AT"/>
          </w:rPr>
          <w:id w:val="-1290819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762C">
            <w:rPr>
              <w:rFonts w:ascii="MS Gothic" w:eastAsia="MS Gothic" w:hAnsi="MS Gothic" w:cs="MS Gothic" w:hint="eastAsia"/>
              <w:lang w:val="de-AT"/>
            </w:rPr>
            <w:t>☐</w:t>
          </w:r>
        </w:sdtContent>
      </w:sdt>
      <w:r w:rsidRPr="001F762C">
        <w:rPr>
          <w:lang w:val="de-AT"/>
        </w:rPr>
        <w:t xml:space="preserve"> 5 bis 10 Personen</w:t>
      </w:r>
      <w:r w:rsidRPr="001F762C">
        <w:rPr>
          <w:lang w:val="de-AT"/>
        </w:rPr>
        <w:tab/>
      </w:r>
      <w:sdt>
        <w:sdtPr>
          <w:rPr>
            <w:lang w:val="de-AT"/>
          </w:rPr>
          <w:id w:val="-1150595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762C">
            <w:rPr>
              <w:rFonts w:ascii="MS Gothic" w:eastAsia="MS Gothic" w:hAnsi="MS Gothic" w:cs="MS Gothic" w:hint="eastAsia"/>
              <w:lang w:val="de-AT"/>
            </w:rPr>
            <w:t>☐</w:t>
          </w:r>
        </w:sdtContent>
      </w:sdt>
      <w:r w:rsidRPr="001F762C">
        <w:rPr>
          <w:lang w:val="de-AT"/>
        </w:rPr>
        <w:t xml:space="preserve"> ab 10 Personen</w:t>
      </w: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  <w:r w:rsidRPr="001F762C">
        <w:rPr>
          <w:lang w:val="de-AT"/>
        </w:rPr>
        <w:t>Dauer:</w:t>
      </w:r>
      <w:r w:rsidRPr="001F762C">
        <w:rPr>
          <w:lang w:val="de-AT"/>
        </w:rPr>
        <w:tab/>
      </w:r>
      <w:sdt>
        <w:sdtPr>
          <w:rPr>
            <w:rStyle w:val="ProjektdatenbankFormular1"/>
            <w:rFonts w:ascii="Dunant" w:hAnsi="Dunant"/>
          </w:rPr>
          <w:id w:val="-392438217"/>
          <w:showingPlcHdr/>
        </w:sdtPr>
        <w:sdtEndPr>
          <w:rPr>
            <w:rStyle w:val="Absatz-Standardschriftart"/>
            <w:lang w:val="de-AT"/>
          </w:rPr>
        </w:sdtEndPr>
        <w:sdtContent>
          <w:r w:rsidRPr="001F762C">
            <w:rPr>
              <w:rStyle w:val="Platzhaltertext"/>
            </w:rPr>
            <w:t>Klicke hier, um Dauer einzugeben.</w:t>
          </w:r>
        </w:sdtContent>
      </w:sdt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  <w:r w:rsidRPr="001F76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33900" wp14:editId="167EB043">
                <wp:simplePos x="0" y="0"/>
                <wp:positionH relativeFrom="column">
                  <wp:posOffset>3319780</wp:posOffset>
                </wp:positionH>
                <wp:positionV relativeFrom="paragraph">
                  <wp:posOffset>78740</wp:posOffset>
                </wp:positionV>
                <wp:extent cx="1133475" cy="342900"/>
                <wp:effectExtent l="0" t="0" r="9525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62C" w:rsidRDefault="001F762C" w:rsidP="001F762C">
                            <w:r>
                              <w:t xml:space="preserve"> </w:t>
                            </w:r>
                            <w:sdt>
                              <w:sdtPr>
                                <w:id w:val="-7954469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 xml:space="preserve"> schwierig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1.4pt;margin-top:6.2pt;width:89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" stroked="f">
                <v:textbox>
                  <w:txbxContent>
                    <w:p w:rsidR="001F762C" w:rsidRDefault="001F762C" w:rsidP="001F762C">
                      <w:r>
                        <w:t xml:space="preserve"> </w:t>
                      </w:r>
                      <w:sdt>
                        <w:sdtPr>
                          <w:id w:val="-7954469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 xml:space="preserve"> schwierig</w:t>
                      </w:r>
                    </w:p>
                  </w:txbxContent>
                </v:textbox>
              </v:shape>
            </w:pict>
          </mc:Fallback>
        </mc:AlternateContent>
      </w:r>
      <w:r w:rsidRPr="001F76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3CA61A" wp14:editId="52BCE9EB">
                <wp:simplePos x="0" y="0"/>
                <wp:positionH relativeFrom="column">
                  <wp:posOffset>2224405</wp:posOffset>
                </wp:positionH>
                <wp:positionV relativeFrom="paragraph">
                  <wp:posOffset>78740</wp:posOffset>
                </wp:positionV>
                <wp:extent cx="981075" cy="266700"/>
                <wp:effectExtent l="0" t="0" r="9525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62C" w:rsidRDefault="001F762C" w:rsidP="001F762C">
                            <w:r>
                              <w:t xml:space="preserve"> </w:t>
                            </w:r>
                            <w:sdt>
                              <w:sdtPr>
                                <w:id w:val="-6575374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 xml:space="preserve"> mittel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6.2pt;width:77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" stroked="f">
                <v:textbox>
                  <w:txbxContent>
                    <w:p w:rsidR="001F762C" w:rsidRDefault="001F762C" w:rsidP="001F762C">
                      <w:r>
                        <w:t xml:space="preserve"> </w:t>
                      </w:r>
                      <w:sdt>
                        <w:sdtPr>
                          <w:id w:val="-6575374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 xml:space="preserve"> mittel</w:t>
                      </w:r>
                    </w:p>
                  </w:txbxContent>
                </v:textbox>
              </v:shape>
            </w:pict>
          </mc:Fallback>
        </mc:AlternateContent>
      </w:r>
      <w:r w:rsidRPr="001F76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6B83C" wp14:editId="63B6A3CC">
                <wp:simplePos x="0" y="0"/>
                <wp:positionH relativeFrom="column">
                  <wp:posOffset>1138555</wp:posOffset>
                </wp:positionH>
                <wp:positionV relativeFrom="paragraph">
                  <wp:posOffset>78740</wp:posOffset>
                </wp:positionV>
                <wp:extent cx="981075" cy="266700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62C" w:rsidRDefault="001F762C" w:rsidP="001F762C">
                            <w:r>
                              <w:t xml:space="preserve"> </w:t>
                            </w:r>
                            <w:sdt>
                              <w:sdtPr>
                                <w:id w:val="8123677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 xml:space="preserve"> einfach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9.65pt;margin-top:6.2pt;width:77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" stroked="f">
                <v:textbox>
                  <w:txbxContent>
                    <w:p w:rsidR="001F762C" w:rsidRDefault="001F762C" w:rsidP="001F762C">
                      <w:r>
                        <w:t xml:space="preserve"> </w:t>
                      </w:r>
                      <w:sdt>
                        <w:sdtPr>
                          <w:id w:val="8123677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 xml:space="preserve"> einfach</w:t>
                      </w:r>
                    </w:p>
                  </w:txbxContent>
                </v:textbox>
              </v:shape>
            </w:pict>
          </mc:Fallback>
        </mc:AlternateContent>
      </w: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  <w:r w:rsidRPr="001F762C">
        <w:rPr>
          <w:lang w:val="de-AT"/>
        </w:rPr>
        <w:t>Aufwandsstufe:</w:t>
      </w:r>
      <w:r w:rsidRPr="001F762C">
        <w:rPr>
          <w:lang w:val="de-AT"/>
        </w:rPr>
        <w:tab/>
      </w:r>
    </w:p>
    <w:p w:rsidR="001F762C" w:rsidRPr="001F762C" w:rsidRDefault="001F762C" w:rsidP="001F762C">
      <w:pPr>
        <w:rPr>
          <w:lang w:val="de-AT"/>
        </w:rPr>
      </w:pPr>
    </w:p>
    <w:sdt>
      <w:sdtPr>
        <w:rPr>
          <w:rStyle w:val="ProjektdatenbankFormular1"/>
          <w:rFonts w:ascii="Dunant" w:hAnsi="Dunant"/>
        </w:rPr>
        <w:id w:val="1273669564"/>
        <w:showingPlcHdr/>
      </w:sdtPr>
      <w:sdtEndPr>
        <w:rPr>
          <w:rStyle w:val="Absatz-Standardschriftart"/>
          <w:color w:val="404040" w:themeColor="text1" w:themeTint="BF"/>
        </w:rPr>
      </w:sdtEndPr>
      <w:sdtContent>
        <w:p w:rsidR="001F762C" w:rsidRPr="001F762C" w:rsidRDefault="001F762C" w:rsidP="001F762C">
          <w:pPr>
            <w:framePr w:w="7318" w:h="1701" w:hSpace="141" w:wrap="around" w:vAnchor="text" w:hAnchor="page" w:x="3310" w:y="1"/>
            <w:shd w:val="clear" w:color="auto" w:fill="DBE5F1" w:themeFill="accent1" w:themeFillTint="33"/>
            <w:rPr>
              <w:color w:val="404040" w:themeColor="text1" w:themeTint="BF"/>
            </w:rPr>
          </w:pPr>
          <w:r w:rsidRPr="001F762C">
            <w:t>[Liste alle notwendigen Materialien/Ressourcen auf, welche zur Durchführung der Aktivität benötigt werden.]</w:t>
          </w:r>
        </w:p>
      </w:sdtContent>
    </w:sdt>
    <w:p w:rsidR="001F762C" w:rsidRPr="001F762C" w:rsidRDefault="001F762C" w:rsidP="001F762C">
      <w:pPr>
        <w:rPr>
          <w:lang w:val="de-AT"/>
        </w:rPr>
      </w:pPr>
      <w:r w:rsidRPr="001F762C">
        <w:rPr>
          <w:lang w:val="de-AT"/>
        </w:rPr>
        <w:t xml:space="preserve">Material: </w:t>
      </w: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  <w:r w:rsidRPr="001F762C">
        <w:rPr>
          <w:lang w:val="de-AT"/>
        </w:rPr>
        <w:br w:type="textWrapping" w:clear="all"/>
      </w:r>
    </w:p>
    <w:sdt>
      <w:sdtPr>
        <w:rPr>
          <w:rStyle w:val="ProjektdatenbankFormular1"/>
          <w:rFonts w:ascii="Dunant" w:hAnsi="Dunant"/>
        </w:rPr>
        <w:id w:val="-440767482"/>
        <w:showingPlcHdr/>
      </w:sdtPr>
      <w:sdtEndPr>
        <w:rPr>
          <w:rStyle w:val="Absatz-Standardschriftart"/>
          <w:color w:val="404040" w:themeColor="text1" w:themeTint="BF"/>
        </w:rPr>
      </w:sdtEndPr>
      <w:sdtContent>
        <w:p w:rsidR="001F762C" w:rsidRPr="001F762C" w:rsidRDefault="001F762C" w:rsidP="001F762C">
          <w:pPr>
            <w:framePr w:w="7393" w:h="4201" w:hSpace="141" w:wrap="around" w:vAnchor="text" w:hAnchor="page" w:x="3310" w:y="49"/>
            <w:shd w:val="clear" w:color="auto" w:fill="EAF1DD" w:themeFill="accent3" w:themeFillTint="33"/>
            <w:rPr>
              <w:color w:val="404040" w:themeColor="text1" w:themeTint="BF"/>
            </w:rPr>
          </w:pPr>
          <w:r w:rsidRPr="001F762C">
            <w:t>[Erkläre Schritt für Schritt die genaue Durchführung der Aktivität.]</w:t>
          </w:r>
        </w:p>
      </w:sdtContent>
    </w:sdt>
    <w:p w:rsidR="001F762C" w:rsidRPr="001F762C" w:rsidRDefault="001F762C" w:rsidP="001F762C">
      <w:pPr>
        <w:rPr>
          <w:lang w:val="de-AT"/>
        </w:rPr>
      </w:pPr>
      <w:r w:rsidRPr="001F762C">
        <w:rPr>
          <w:lang w:val="de-AT"/>
        </w:rPr>
        <w:t>Beschreibung:</w:t>
      </w: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  <w:r w:rsidRPr="001F762C">
        <w:rPr>
          <w:lang w:val="de-AT"/>
        </w:rPr>
        <w:br w:type="textWrapping" w:clear="all"/>
      </w:r>
    </w:p>
    <w:sdt>
      <w:sdtPr>
        <w:rPr>
          <w:rStyle w:val="ProjektdatenbankFormular1"/>
          <w:rFonts w:ascii="Dunant" w:hAnsi="Dunant"/>
        </w:rPr>
        <w:id w:val="-1885397179"/>
      </w:sdtPr>
      <w:sdtEndPr>
        <w:rPr>
          <w:rStyle w:val="Absatz-Standardschriftart"/>
          <w:color w:val="404040" w:themeColor="text1" w:themeTint="BF"/>
        </w:rPr>
      </w:sdtEndPr>
      <w:sdtContent>
        <w:p w:rsidR="001F762C" w:rsidRPr="001F762C" w:rsidRDefault="001F762C" w:rsidP="001F762C">
          <w:pPr>
            <w:framePr w:w="7393" w:h="1711" w:hSpace="141" w:wrap="around" w:vAnchor="text" w:hAnchor="page" w:x="3445" w:y="36"/>
            <w:shd w:val="clear" w:color="auto" w:fill="EAF1DD" w:themeFill="accent3" w:themeFillTint="33"/>
            <w:rPr>
              <w:color w:val="404040" w:themeColor="text1" w:themeTint="BF"/>
            </w:rPr>
          </w:pPr>
          <w:r w:rsidRPr="001F762C">
            <w:rPr>
              <w:rStyle w:val="ProjektdatenbankFormular1"/>
              <w:rFonts w:ascii="Dunant" w:hAnsi="Dunant"/>
            </w:rPr>
            <w:t>Erkläre die Methode/das Spiel in 2-3 Sätzen</w:t>
          </w:r>
        </w:p>
      </w:sdtContent>
    </w:sdt>
    <w:p w:rsidR="001F762C" w:rsidRPr="001F762C" w:rsidRDefault="001F762C" w:rsidP="001F762C">
      <w:pPr>
        <w:rPr>
          <w:lang w:val="de-AT"/>
        </w:rPr>
      </w:pPr>
      <w:r w:rsidRPr="001F762C">
        <w:rPr>
          <w:lang w:val="de-AT"/>
        </w:rPr>
        <w:t>Kurzbeschreibung:</w:t>
      </w: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sdt>
      <w:sdtPr>
        <w:rPr>
          <w:rStyle w:val="ProjektdatenbankFormular1"/>
          <w:rFonts w:ascii="Dunant" w:hAnsi="Dunant"/>
        </w:rPr>
        <w:id w:val="604615004"/>
        <w:showingPlcHdr/>
      </w:sdtPr>
      <w:sdtEndPr>
        <w:rPr>
          <w:rStyle w:val="Absatz-Standardschriftart"/>
          <w:color w:val="404040" w:themeColor="text1" w:themeTint="BF"/>
        </w:rPr>
      </w:sdtEndPr>
      <w:sdtContent>
        <w:p w:rsidR="001F762C" w:rsidRPr="001F762C" w:rsidRDefault="001F762C" w:rsidP="001F762C">
          <w:pPr>
            <w:framePr w:w="7318" w:h="1701" w:hSpace="141" w:wrap="around" w:vAnchor="text" w:hAnchor="page" w:x="3430" w:y="204"/>
            <w:shd w:val="clear" w:color="auto" w:fill="FDE9D9" w:themeFill="accent6" w:themeFillTint="33"/>
            <w:rPr>
              <w:color w:val="404040" w:themeColor="text1" w:themeTint="BF"/>
            </w:rPr>
          </w:pPr>
          <w:r w:rsidRPr="001F762C">
            <w:t>[Hier ist noch Platz für Tipps zur Durchführung.]</w:t>
          </w:r>
        </w:p>
      </w:sdtContent>
    </w:sdt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  <w:r w:rsidRPr="001F762C">
        <w:rPr>
          <w:lang w:val="de-AT"/>
        </w:rPr>
        <w:t>Tipps:</w:t>
      </w: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  <w:r w:rsidRPr="001F762C">
        <w:rPr>
          <w:lang w:val="de-AT"/>
        </w:rPr>
        <w:br w:type="textWrapping" w:clear="all"/>
      </w:r>
    </w:p>
    <w:p w:rsidR="001F762C" w:rsidRPr="001F762C" w:rsidRDefault="001F762C" w:rsidP="001F762C">
      <w:pPr>
        <w:rPr>
          <w:lang w:val="de-AT"/>
        </w:rPr>
      </w:pPr>
    </w:p>
    <w:sdt>
      <w:sdtPr>
        <w:rPr>
          <w:rStyle w:val="ProjektdatenbankFormular1"/>
          <w:rFonts w:ascii="Dunant" w:hAnsi="Dunant"/>
        </w:rPr>
        <w:id w:val="2017960004"/>
        <w:showingPlcHdr/>
      </w:sdtPr>
      <w:sdtEndPr>
        <w:rPr>
          <w:rStyle w:val="Absatz-Standardschriftart"/>
          <w:color w:val="404040" w:themeColor="text1" w:themeTint="BF"/>
        </w:rPr>
      </w:sdtEndPr>
      <w:sdtContent>
        <w:p w:rsidR="001F762C" w:rsidRPr="001F762C" w:rsidRDefault="001F762C" w:rsidP="001F762C">
          <w:pPr>
            <w:framePr w:w="7318" w:h="1701" w:hSpace="141" w:wrap="around" w:vAnchor="text" w:hAnchor="page" w:x="3415" w:y="36"/>
            <w:shd w:val="clear" w:color="auto" w:fill="F2DBDB" w:themeFill="accent2" w:themeFillTint="33"/>
            <w:rPr>
              <w:color w:val="404040" w:themeColor="text1" w:themeTint="BF"/>
            </w:rPr>
          </w:pPr>
          <w:r w:rsidRPr="001F762C">
            <w:t>[Liste hier, die Beilagen (z.B. Kopiervorlagen,…) auf.]</w:t>
          </w:r>
        </w:p>
      </w:sdtContent>
    </w:sdt>
    <w:p w:rsidR="001F762C" w:rsidRPr="001F762C" w:rsidRDefault="001F762C" w:rsidP="001F762C">
      <w:pPr>
        <w:rPr>
          <w:noProof/>
          <w:lang w:val="de-AT"/>
        </w:rPr>
      </w:pPr>
      <w:r w:rsidRPr="001F762C">
        <w:rPr>
          <w:lang w:val="de-AT"/>
        </w:rPr>
        <w:t>Anhang:</w:t>
      </w:r>
    </w:p>
    <w:p w:rsidR="001F762C" w:rsidRPr="001F762C" w:rsidRDefault="001F762C" w:rsidP="001F762C">
      <w:pPr>
        <w:rPr>
          <w:noProof/>
          <w:lang w:val="de-AT"/>
        </w:rPr>
      </w:pPr>
    </w:p>
    <w:p w:rsidR="001F762C" w:rsidRPr="001F762C" w:rsidRDefault="001F762C" w:rsidP="001F762C">
      <w:pPr>
        <w:rPr>
          <w:noProof/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</w:p>
    <w:p w:rsidR="001F762C" w:rsidRPr="001F762C" w:rsidRDefault="001F762C" w:rsidP="001F762C">
      <w:pPr>
        <w:rPr>
          <w:lang w:val="de-AT"/>
        </w:rPr>
      </w:pPr>
      <w:r w:rsidRPr="001F762C">
        <w:rPr>
          <w:lang w:val="de-AT"/>
        </w:rPr>
        <w:br w:type="textWrapping" w:clear="all"/>
      </w: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  <w:r w:rsidRPr="001F762C">
        <w:rPr>
          <w:lang w:val="de-AT"/>
        </w:rPr>
        <w:t>Rückfragen an:</w:t>
      </w:r>
      <w:r w:rsidRPr="001F762C">
        <w:rPr>
          <w:lang w:val="de-AT"/>
        </w:rPr>
        <w:tab/>
      </w:r>
      <w:sdt>
        <w:sdtPr>
          <w:rPr>
            <w:rStyle w:val="ProjektdatenbankFormular1"/>
            <w:rFonts w:ascii="Dunant" w:hAnsi="Dunant"/>
          </w:rPr>
          <w:id w:val="-1535949794"/>
          <w:showingPlcHdr/>
        </w:sdtPr>
        <w:sdtEndPr>
          <w:rPr>
            <w:rStyle w:val="Absatz-Standardschriftart"/>
            <w:lang w:val="de-AT"/>
          </w:rPr>
        </w:sdtEndPr>
        <w:sdtContent>
          <w:r w:rsidRPr="001F762C">
            <w:rPr>
              <w:rStyle w:val="Platzhaltertext"/>
            </w:rPr>
            <w:t>Gib hier die Kontaktdaten deiner Bezirks- oder Landesstelle ein.</w:t>
          </w:r>
        </w:sdtContent>
      </w:sdt>
    </w:p>
    <w:p w:rsidR="001F762C" w:rsidRPr="001F762C" w:rsidRDefault="001F762C" w:rsidP="001F762C">
      <w:pPr>
        <w:tabs>
          <w:tab w:val="left" w:pos="1843"/>
        </w:tabs>
        <w:rPr>
          <w:lang w:val="de-AT"/>
        </w:rPr>
      </w:pPr>
    </w:p>
    <w:p w:rsidR="001F762C" w:rsidRPr="001F762C" w:rsidRDefault="001F762C" w:rsidP="001F762C">
      <w:pPr>
        <w:tabs>
          <w:tab w:val="left" w:pos="1843"/>
        </w:tabs>
        <w:rPr>
          <w:rStyle w:val="ProjektdatenbankFormular1"/>
          <w:rFonts w:ascii="Dunant" w:hAnsi="Dunant"/>
        </w:rPr>
      </w:pPr>
      <w:r w:rsidRPr="001F762C">
        <w:rPr>
          <w:lang w:val="de-AT"/>
        </w:rPr>
        <w:t>Quelle:</w:t>
      </w:r>
      <w:r w:rsidRPr="001F762C">
        <w:rPr>
          <w:lang w:val="de-AT"/>
        </w:rPr>
        <w:tab/>
      </w:r>
      <w:sdt>
        <w:sdtPr>
          <w:rPr>
            <w:rStyle w:val="ProjektdatenbankFormular1"/>
            <w:rFonts w:ascii="Dunant" w:hAnsi="Dunant"/>
          </w:rPr>
          <w:id w:val="-1569105138"/>
          <w:showingPlcHdr/>
        </w:sdtPr>
        <w:sdtEndPr>
          <w:rPr>
            <w:rStyle w:val="Absatz-Standardschriftart"/>
            <w:lang w:val="de-AT"/>
          </w:rPr>
        </w:sdtEndPr>
        <w:sdtContent>
          <w:r w:rsidRPr="001F762C">
            <w:rPr>
              <w:rStyle w:val="Platzhaltertext"/>
            </w:rPr>
            <w:t>Füge hier die Quellen an.</w:t>
          </w:r>
        </w:sdtContent>
      </w:sdt>
    </w:p>
    <w:p w:rsidR="001F762C" w:rsidRDefault="001F762C" w:rsidP="001F762C">
      <w:pPr>
        <w:tabs>
          <w:tab w:val="left" w:pos="1843"/>
        </w:tabs>
        <w:rPr>
          <w:rStyle w:val="ProjektdatenbankFormular1"/>
        </w:rPr>
      </w:pPr>
    </w:p>
    <w:p w:rsidR="00311096" w:rsidRPr="00311096" w:rsidRDefault="00311096" w:rsidP="00311096">
      <w:pPr>
        <w:rPr>
          <w:rFonts w:ascii="Dunant Medium" w:hAnsi="Dunant Medium" w:cs="Verdana"/>
          <w:color w:val="B70E0C"/>
        </w:rPr>
      </w:pPr>
    </w:p>
    <w:p w:rsidR="001F762C" w:rsidRDefault="001F762C">
      <w:pPr>
        <w:rPr>
          <w:rFonts w:ascii="Dunant Medium" w:hAnsi="Dunant Medium" w:cs="Arial"/>
          <w:bCs/>
          <w:color w:val="B70E0C"/>
        </w:rPr>
      </w:pPr>
      <w:r>
        <w:rPr>
          <w:rFonts w:ascii="Dunant Medium" w:hAnsi="Dunant Medium" w:cs="Arial"/>
          <w:bCs/>
          <w:color w:val="B70E0C"/>
        </w:rPr>
        <w:br w:type="page"/>
      </w:r>
    </w:p>
    <w:p w:rsidR="00912634" w:rsidRDefault="00FF2A2C" w:rsidP="00FF2A2C">
      <w:pPr>
        <w:widowControl w:val="0"/>
        <w:autoSpaceDE w:val="0"/>
        <w:autoSpaceDN w:val="0"/>
        <w:adjustRightInd w:val="0"/>
        <w:rPr>
          <w:rFonts w:ascii="Dunant Medium" w:hAnsi="Dunant Medium" w:cs="Arial"/>
          <w:color w:val="B70E0C"/>
        </w:rPr>
      </w:pPr>
      <w:r w:rsidRPr="00FF2A2C">
        <w:rPr>
          <w:rFonts w:ascii="Dunant Medium" w:hAnsi="Dunant Medium" w:cs="Arial"/>
          <w:bCs/>
          <w:color w:val="B70E0C"/>
        </w:rPr>
        <w:lastRenderedPageBreak/>
        <w:t>RÜCKFRAGEHINWEIS:</w:t>
      </w:r>
    </w:p>
    <w:p w:rsidR="00FF2A2C" w:rsidRDefault="001F762C" w:rsidP="00FF2A2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Jugendservice </w:t>
      </w:r>
    </w:p>
    <w:p w:rsidR="00912634" w:rsidRDefault="00912634" w:rsidP="00FF2A2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Österreichisches Rotes Kreuz</w:t>
      </w:r>
    </w:p>
    <w:p w:rsidR="00FF2A2C" w:rsidRDefault="009B6688" w:rsidP="00FF2A2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Bereich</w:t>
      </w:r>
      <w:r w:rsidR="001F762C">
        <w:rPr>
          <w:rFonts w:cs="Arial"/>
        </w:rPr>
        <w:t xml:space="preserve"> Jugend</w:t>
      </w:r>
    </w:p>
    <w:p w:rsidR="00FF2A2C" w:rsidRDefault="00FF2A2C" w:rsidP="00FF2A2C">
      <w:pPr>
        <w:widowControl w:val="0"/>
        <w:autoSpaceDE w:val="0"/>
        <w:autoSpaceDN w:val="0"/>
        <w:adjustRightInd w:val="0"/>
        <w:rPr>
          <w:rFonts w:cs="Arial"/>
        </w:rPr>
      </w:pPr>
      <w:r w:rsidRPr="00FF2A2C">
        <w:rPr>
          <w:rFonts w:cs="Arial"/>
          <w:b/>
        </w:rPr>
        <w:t>T:</w:t>
      </w:r>
      <w:r w:rsidRPr="00FF2A2C">
        <w:rPr>
          <w:rFonts w:cs="Arial"/>
        </w:rPr>
        <w:t xml:space="preserve"> +43</w:t>
      </w:r>
      <w:r>
        <w:rPr>
          <w:rFonts w:cs="Arial"/>
        </w:rPr>
        <w:t>/</w:t>
      </w:r>
      <w:r w:rsidR="001F762C">
        <w:rPr>
          <w:rFonts w:cs="Arial"/>
        </w:rPr>
        <w:t>1</w:t>
      </w:r>
      <w:r>
        <w:rPr>
          <w:rFonts w:cs="Arial"/>
        </w:rPr>
        <w:t>/</w:t>
      </w:r>
      <w:r w:rsidR="001F762C">
        <w:rPr>
          <w:rFonts w:cs="Arial"/>
        </w:rPr>
        <w:t>58 900 376</w:t>
      </w:r>
    </w:p>
    <w:p w:rsidR="00FF2A2C" w:rsidRDefault="00FF2A2C" w:rsidP="00FF2A2C">
      <w:pPr>
        <w:widowControl w:val="0"/>
        <w:autoSpaceDE w:val="0"/>
        <w:autoSpaceDN w:val="0"/>
        <w:adjustRightInd w:val="0"/>
        <w:rPr>
          <w:rFonts w:cs="Arial"/>
        </w:rPr>
      </w:pPr>
      <w:r w:rsidRPr="00FF2A2C">
        <w:rPr>
          <w:rFonts w:cs="Arial"/>
          <w:b/>
        </w:rPr>
        <w:t>M:</w:t>
      </w:r>
      <w:r w:rsidRPr="00FF2A2C">
        <w:rPr>
          <w:rFonts w:cs="Arial"/>
        </w:rPr>
        <w:t xml:space="preserve"> +43</w:t>
      </w:r>
      <w:r w:rsidR="001F762C">
        <w:rPr>
          <w:rFonts w:cs="Arial"/>
        </w:rPr>
        <w:t>/664/3863751</w:t>
      </w:r>
    </w:p>
    <w:p w:rsidR="00FF2A2C" w:rsidRDefault="00FF2A2C" w:rsidP="00FF2A2C">
      <w:pPr>
        <w:widowControl w:val="0"/>
        <w:autoSpaceDE w:val="0"/>
        <w:autoSpaceDN w:val="0"/>
        <w:adjustRightInd w:val="0"/>
        <w:rPr>
          <w:rFonts w:cs="Arial"/>
        </w:rPr>
      </w:pPr>
      <w:r w:rsidRPr="00FF2A2C">
        <w:rPr>
          <w:rFonts w:cs="Arial"/>
          <w:b/>
        </w:rPr>
        <w:t>E:</w:t>
      </w:r>
      <w:r w:rsidRPr="00FF2A2C">
        <w:rPr>
          <w:rFonts w:cs="Arial"/>
        </w:rPr>
        <w:t xml:space="preserve"> </w:t>
      </w:r>
      <w:r w:rsidR="001F762C">
        <w:rPr>
          <w:rFonts w:cs="Arial"/>
        </w:rPr>
        <w:t>jugendservice</w:t>
      </w:r>
      <w:r w:rsidRPr="00FF2A2C">
        <w:rPr>
          <w:rFonts w:cs="Arial"/>
        </w:rPr>
        <w:t>@roteskreuz.at</w:t>
      </w:r>
    </w:p>
    <w:p w:rsidR="00C71317" w:rsidRPr="00C71317" w:rsidRDefault="00FF2A2C" w:rsidP="00FF2A2C">
      <w:pPr>
        <w:widowControl w:val="0"/>
        <w:autoSpaceDE w:val="0"/>
        <w:autoSpaceDN w:val="0"/>
        <w:adjustRightInd w:val="0"/>
        <w:rPr>
          <w:rFonts w:cs="Arial"/>
        </w:rPr>
      </w:pPr>
      <w:r w:rsidRPr="00FF2A2C">
        <w:rPr>
          <w:rFonts w:cs="Arial"/>
          <w:b/>
        </w:rPr>
        <w:t>W:</w:t>
      </w:r>
      <w:r>
        <w:rPr>
          <w:rFonts w:cs="Arial"/>
        </w:rPr>
        <w:t xml:space="preserve"> </w:t>
      </w:r>
      <w:r w:rsidRPr="00FF2A2C">
        <w:rPr>
          <w:rFonts w:cs="Arial"/>
        </w:rPr>
        <w:t>www.roteskreuz.at</w:t>
      </w:r>
    </w:p>
    <w:sectPr w:rsidR="00C71317" w:rsidRPr="00C71317" w:rsidSect="00016B1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080" w:rsidRDefault="001F1080" w:rsidP="00D261A0">
      <w:r>
        <w:separator/>
      </w:r>
    </w:p>
  </w:endnote>
  <w:endnote w:type="continuationSeparator" w:id="0">
    <w:p w:rsidR="001F1080" w:rsidRDefault="001F1080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F5636AF-7666-4F78-9DF2-139B5F86649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1FFD0418-03B1-47FE-8E3B-3A17AD5B2369}"/>
    <w:embedBold r:id="rId3" w:fontKey="{81030A89-85DC-4FC8-B668-31A78BFA8D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D8FDFC6-1EFD-46F0-A47D-095DAB41AA35}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8BDF505E-F4BC-4B10-9A80-D2225E7CEF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803EFDE-7E04-4B93-AD1A-B1C50176FD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91" w:rsidRPr="002826AF" w:rsidRDefault="006F3EFA" w:rsidP="0062070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5080" r="4445" b="5715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1" o:spid="_x0000_s1026" style="position:absolute;margin-left:453.15pt;margin-top:-1.6pt;width:42.5pt;height:14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" fillcolor="#b70e0c" stroked="f" strokecolor="#b70e0c">
              <v:shadow color="black" opacity="22936f" origin=",.5" offset="0,.63889mm"/>
            </v:rect>
          </w:pict>
        </mc:Fallback>
      </mc:AlternateContent>
    </w:r>
    <w:r w:rsidR="008F2091" w:rsidRPr="002826AF">
      <w:rPr>
        <w:b/>
        <w:color w:val="FFFFFF"/>
        <w:sz w:val="20"/>
        <w:szCs w:val="20"/>
      </w:rPr>
      <w:fldChar w:fldCharType="begin"/>
    </w:r>
    <w:r w:rsidR="008F2091" w:rsidRPr="002826AF">
      <w:rPr>
        <w:b/>
        <w:color w:val="FFFFFF"/>
        <w:sz w:val="20"/>
        <w:szCs w:val="20"/>
      </w:rPr>
      <w:instrText xml:space="preserve"> </w:instrText>
    </w:r>
    <w:r w:rsidR="00D42D3A">
      <w:rPr>
        <w:b/>
        <w:color w:val="FFFFFF"/>
        <w:sz w:val="20"/>
        <w:szCs w:val="20"/>
      </w:rPr>
      <w:instrText>PAGE</w:instrText>
    </w:r>
    <w:r w:rsidR="008F2091" w:rsidRPr="002826AF">
      <w:rPr>
        <w:b/>
        <w:color w:val="FFFFFF"/>
        <w:sz w:val="20"/>
        <w:szCs w:val="20"/>
      </w:rPr>
      <w:instrText xml:space="preserve">  </w:instrText>
    </w:r>
    <w:r w:rsidR="008F2091" w:rsidRPr="002826AF">
      <w:rPr>
        <w:b/>
        <w:color w:val="FFFFFF"/>
        <w:sz w:val="20"/>
        <w:szCs w:val="20"/>
      </w:rPr>
      <w:fldChar w:fldCharType="separate"/>
    </w:r>
    <w:r w:rsidR="00AA559E">
      <w:rPr>
        <w:b/>
        <w:noProof/>
        <w:color w:val="FFFFFF"/>
        <w:sz w:val="20"/>
        <w:szCs w:val="20"/>
      </w:rPr>
      <w:t>2</w:t>
    </w:r>
    <w:r w:rsidR="008F2091" w:rsidRPr="002826AF">
      <w:rPr>
        <w:b/>
        <w:color w:val="FFFFFF"/>
        <w:sz w:val="20"/>
        <w:szCs w:val="20"/>
      </w:rPr>
      <w:fldChar w:fldCharType="end"/>
    </w:r>
    <w:r w:rsidR="0062070A" w:rsidRPr="002826AF">
      <w:rPr>
        <w:b/>
        <w:color w:val="FFFFFF"/>
        <w:sz w:val="20"/>
        <w:szCs w:val="20"/>
      </w:rPr>
      <w:t>/</w:t>
    </w:r>
    <w:r w:rsidR="008F2091" w:rsidRPr="002826AF">
      <w:rPr>
        <w:b/>
        <w:color w:val="FFFFFF"/>
        <w:sz w:val="20"/>
        <w:szCs w:val="20"/>
      </w:rPr>
      <w:fldChar w:fldCharType="begin"/>
    </w:r>
    <w:r w:rsidR="008F2091" w:rsidRPr="002826AF">
      <w:rPr>
        <w:b/>
        <w:color w:val="FFFFFF"/>
        <w:sz w:val="20"/>
        <w:szCs w:val="20"/>
      </w:rPr>
      <w:instrText xml:space="preserve"> </w:instrText>
    </w:r>
    <w:r w:rsidR="00D42D3A">
      <w:rPr>
        <w:b/>
        <w:color w:val="FFFFFF"/>
        <w:sz w:val="20"/>
        <w:szCs w:val="20"/>
      </w:rPr>
      <w:instrText>NUMPAGES</w:instrText>
    </w:r>
    <w:r w:rsidR="008F2091" w:rsidRPr="002826AF">
      <w:rPr>
        <w:b/>
        <w:color w:val="FFFFFF"/>
        <w:sz w:val="20"/>
        <w:szCs w:val="20"/>
      </w:rPr>
      <w:instrText xml:space="preserve">  </w:instrText>
    </w:r>
    <w:r w:rsidR="008F2091" w:rsidRPr="002826AF">
      <w:rPr>
        <w:b/>
        <w:color w:val="FFFFFF"/>
        <w:sz w:val="20"/>
        <w:szCs w:val="20"/>
      </w:rPr>
      <w:fldChar w:fldCharType="separate"/>
    </w:r>
    <w:r w:rsidR="00AA559E">
      <w:rPr>
        <w:b/>
        <w:noProof/>
        <w:color w:val="FFFFFF"/>
        <w:sz w:val="20"/>
        <w:szCs w:val="20"/>
      </w:rPr>
      <w:t>3</w:t>
    </w:r>
    <w:r w:rsidR="008F2091" w:rsidRPr="002826AF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91" w:rsidRDefault="006F3EFA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-501650</wp:posOffset>
              </wp:positionH>
              <wp:positionV relativeFrom="paragraph">
                <wp:posOffset>-8890</wp:posOffset>
              </wp:positionV>
              <wp:extent cx="6908800" cy="342900"/>
              <wp:effectExtent l="6350" t="3810" r="635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2091" w:rsidRPr="00241973" w:rsidRDefault="008F2091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-39.5pt;margin-top:-.7pt;width:544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+MsQIAALo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" filled="f" stroked="f">
              <v:textbox inset=",7.2pt,,7.2pt">
                <w:txbxContent>
                  <w:p w:rsidR="008F2091" w:rsidRPr="00241973" w:rsidRDefault="008F2091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-544830</wp:posOffset>
              </wp:positionH>
              <wp:positionV relativeFrom="paragraph">
                <wp:posOffset>-1706245</wp:posOffset>
              </wp:positionV>
              <wp:extent cx="6841490" cy="1979930"/>
              <wp:effectExtent l="1270" t="0" r="2540" b="5715"/>
              <wp:wrapThrough wrapText="bothSides">
                <wp:wrapPolygon edited="0">
                  <wp:start x="-30" y="0"/>
                  <wp:lineTo x="-30" y="21392"/>
                  <wp:lineTo x="21600" y="21392"/>
                  <wp:lineTo x="21600" y="0"/>
                  <wp:lineTo x="-30" y="0"/>
                </wp:wrapPolygon>
              </wp:wrapThrough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1490" cy="1979930"/>
                        <a:chOff x="545" y="13149"/>
                        <a:chExt cx="10774" cy="3118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547" y="13149"/>
                          <a:ext cx="10772" cy="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angle 8"/>
                      <wps:cNvSpPr>
                        <a:spLocks noChangeArrowheads="1"/>
                      </wps:cNvSpPr>
                      <wps:spPr bwMode="auto">
                        <a:xfrm>
                          <a:off x="545" y="15925"/>
                          <a:ext cx="10772" cy="340"/>
                        </a:xfrm>
                        <a:prstGeom prst="rect">
                          <a:avLst/>
                        </a:prstGeom>
                        <a:solidFill>
                          <a:srgbClr val="B70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 descr="OERK_ueberreg_1z_slogan_unten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77" y="13853"/>
                          <a:ext cx="3572" cy="19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42.9pt;margin-top:-134.35pt;width:538.7pt;height:155.9pt;z-index:251656704;mso-position-horizontal-relative:margin" coordorigin="545,13149" coordsize="10774,3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DhCSU0D7QAAAAAAEAEsAAAAAQACASw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9gAAAAAUmdodGxvbmcAAAbs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KOEJJTQQMAAAAAAvOAAAAAQAAAKAA&#10;AABZAAAB4AAApuAAAAuyABgAAf/Y/+0ADEFkb2JlX0NNAAL/7gAOQWRvYmUAZIAAAAAB/9sAhAAM&#10;CAgICQgMCQkMEQsKCxEVDwwMDxUYExMVExMYEQwMDAwMDBEMDAwMDAwMDAwMDAwMDAwMDAwMDAwM&#10;DAwMDAwMAQ0LCw0ODRAODhAUDg4OFBQODg4OFBEMDAwMDBERDAwMDAwMEQwMDAwMDAwMDAwMDAwM&#10;DAwMDAwMDAwMDAwMDAz/wAARCABZ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zdE1mcz0iaHR0cDovL25z&#10;LmFkb2JlLmNvbS94YXAvMS4wL3NUeXBlL01hbmlmZXN0SXRlbS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jAyNjc5MDdGMjMyMDY4MTE4&#10;OEM2OEIyMjVEODE2MEU2IiBzdEV2dDp3aGVuPSIyMDEzLTA2LTI3VDEyOjUyOjQyKzAyOjAwIiBz&#10;dEV2dDpzb2Z0d2FyZUFnZW50PSJBZG9iZSBQaG90b3Nob3AgQ1M1LjEgTWFjaW50b3No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EBAQEBAQEB&#10;AQEBAQEBAQEBAQEBAQEBAQEBAQECAQEBAQEBAgICAgICAgICAgICAgIDAwMDAwMDAwMDAwMDAwMB&#10;AQEBAQEBAgEBAgMCAgIDAwMDAwMDAwMDAwMDAwMDAwMDAwMDAwMDAwMDAwMDAwMDAwMDAwMDAwMD&#10;AwMDAwMDA//AABEIA9gG7AMBEQACEQEDEQH/3QAEAN7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Xn&#10;/Nh/7dy/Lr/xEuR/92lL7j/3V/6d3u3/ADQP/Hl6y/8AuB/+Jk+3v/S1j/6tS9fN1985+vs96979&#10;17r3v3Xuve/de697917r3v3Xuve/de697917r3v3XurOf5NX/bzL4pf+Hbu3/wB9jnPcl+zv/Tyt&#10;q/5qSf8AVmTrCD+8h/8AEJefv+eS0/7udl19F330N6+OL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ef82H/t3L8uv/ES5H/3aUvuP/dX/p3e7f8ANA/8eXrL/wC4H/4m&#10;T7e/9LWP/q1L183X3zn6+z3r3v3Xuve/de697917r3v3Xuve/de697917r3v3Xuve/de6s5/k1f9&#10;vMvil/4du7f/AH2Oc9yX7O/9PK2r/mpJ/wBWZOsIP7yH/wAQl5+/55LT/u52XX0XffQ3r44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5/zYf+3cvy6/8RLkf/dpS+4/&#10;91f+nd7t/wA0D/x5esv/ALgf/iZPt7/0tY/+rUvXzdffOfr7Peve/de697917r3v3Xuve/de6979&#10;17r3v3Xuve/de697917qzn+TV/28y+KX/h27t/8AfY5z3Jfs7/08rav+akn/AFZk6wg/vIf/ABCX&#10;n7/nktP+7nZdfRd99Devji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Xn/Nh/7dy/Lr/xEuR/92lL7j/3V/6d3u3/ADQP/Hl6y/8AuB/+Jk+3v/S1j/6tS9fN1985+vs9&#10;697917r3v3Xuve/de697917r3v3Xuve/de697917r3v3XurOf5NX/bzL4pf+Hbu3/wB9jnPcl+zv&#10;/Tytq/5qSf8AVmTrCD+8h/8AEJefv+eS0/7udl19F330N6+OL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ef82H/t3L8uv/ES5H/3aUvuP/dX/p3e7f8ANA/8eXrL/wC4&#10;H/4mT7e/9LWP/q1L183X3zn6+z3r3v3Xuve/de697917r3v3Xuve/de697917r3v3Xuve/de6s5/&#10;k1f9vMvil/4du7f/AH2Oc9yX7O/9PK2r/mpJ/wBWZOsIP7yH/wAQl5+/55LT/u52XX0XffQ3r44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5/zYf+3cvy6/8RLkf/dp&#10;S+4/91f+nd7t/wA0D/x5esv/ALgf/iZPt7/0tY/+rUvXzdffOfr7Peve/de697917r3v3Xuve/de&#10;697917r3v3Xuve/de697917qzn+TV/28y+KX/h27t/8AfY5z3Jfs7/08rav+akn/AFZk6wg/vIf/&#10;ABCXn7/nktP+7nZdfRd99Devji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/Nh/7dy/Lr/xEuR/92lL7j/3V/6d3u3/ADQP/Hl6y/8AuB/+Jk+3v/S1j/6tS9fN1985&#10;+vs9697917r3v3Xuve/de697917r3v3Xuve/de697917r3v3XurOf5NX/bzL4pf+Hbu3/wB9jnPc&#10;l+zv/Tytq/5qSf8AVmTrCD+8h/8AEJefv+eS0/7udl19F330N6+OL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ef82H/t3L8uv/ES5H/3aUvuP/dX/p3e7f8ANA/8eXrL&#10;/wC4H/4mT7e/9LWP/q1L183X3zn6+z3r3v3Xuve/de697917r3v3Xuve/de697917r3v3Xuve/de&#10;6s5/k1f9vMvil/4du7f/AH2Oc9yX7O/9PK2r/mpJ/wBWZOsIP7yH/wAQl5+/55LT/u52XX0XffQ3&#10;r44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5/zYf+3cvy6/8RLk&#10;f/dpS+4/91f+nd7t/wA0D/x5esv/ALgf/iZPt7/0tY/+rUvXzdffOfr7Peve/de697917r3v3Xuv&#10;e/de697917r3v3Xuve/de697917qzn+TV/28y+KX/h27t/8AfY5z3Jfs7/08rav+akn/AFZk6wg/&#10;vIf/ABCXn7/nktP+7nZdfRd99Devji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f/AJlv/bv35jf+K89nf+8z&#10;P7BPuR/yoO8f88k3/HD1lB9yn/xLj24/8WDbP+0lOvmk++bvX2ude9+691737r3Xvfuvde9+6917&#10;37r3Xvfuvde9+691737r3Xvfuvde9+691737r3Xvfuvde9+691737r3Xvfuvde9+691737r3Xvfu&#10;vde9+691737r3Xvfuvde9+691737r3Xvfuvde9+691737r3Xvfuvde9+691bL/I1/wC3pXxe/wDK&#10;1/8AwO27vcreyP8A08/bP+on/tEn6wA/vR//ABBPnn/qS/8Akw7T19DH30C6+Q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f/AJlv/bv35jf+&#10;K89nf+8zP7BPuR/yoO8f88k3/HD1lB9yn/xLj24/8WDbP+0lOvmk++bvX2ude9+691737r3Xvfuv&#10;de9+691737r3Xvfuvde9+691737r3Xvfuvde9+691737r3Xvfuvde9+691737r3Xvfuvde9+6917&#10;37r3Xvfuvde9+691737r3Xvfuvde9+691737r3Xvfuvde9+691737r3Xvfuvde9+691bL/I1/wC3&#10;pXxe/wDK1/8AwO27vcreyP8A08/bP+on/tEn6wA/vR//ABBPnn/qS/8Akw7T19DH30C6+Q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f/AJlv/bv35jf+K89nf+8zP7BPuR/yoO8f&#10;88k3/HD1lB9yn/xLj24/8WDbP+0lOvmk++bvX2ude9+691737r3Xvfuvde9+691737r3Xvfuvde9&#10;+691737r3Xvfuvde9+691737r3Xvfuvde9+691737r3Xvfuvde9+691737r3Xvfuvde9+691737r&#10;3Xvfuvde9+691737r3Xvfuvde9+691737r3Xvfuvde9+691bL/I1/wC3pXxe/wDK1/8AwO27vcre&#10;yP8A08/bP+on/tEn6wA/vR//ABBPnn/qS/8Akw7T19DH30C6+QL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n/Nh/7dy/Lr/xEuR/92lL7j/3V/6d3u3/ADQP/Hl6y/8AuB/+Jk+3v/S1j/6tS9fN&#10;1985+vs9697917r3v3Xuve/de697917r3v3Xuve/de697917r3v3XurOf5NX/bzL4pf+Hbu3/wB9&#10;jnPcl+zv/Tytq/5qSf8AVmTrCD+8h/8AEJefv+eS0/7udl19F330N6+O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ef82H/t3L8uv/ES5H/3aUvuP/dX/p3e7f8ANA/8&#10;eXrL/wC4H/4mT7e/9LWP/q1L183X3zn6+z3r3v3Xuve/de697917r3v3Xuve/de697917r3v3Xuv&#10;e/de6s5/k1f9vMvil/4du7f/AH2Oc9yX7O/9PK2r/mpJ/wBWZOsIP7yH/wAQl5+/55LT/u52XX0X&#10;ffQ3r44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5/zYf+3cvy6/&#10;8RLkf/dpS+4/91f+nd7t/wA0D/x5esv/ALgf/iZPt7/0tY/+rUvXzdffOfr7Peve/de697917r3v&#10;3Xuve/de697917r3v3Xuve/de697917qzn+TV/28y+KX/h27t/8AfY5z3Jfs7/08rav+akn/AFZk&#10;6wg/vIf/ABCXn7/nktP+7nZdfRd99Devj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n/Nh/7dy/Lr/xEuR/92lL7j/3V/6d3u3/ADQP/Hl6y/8AuB/+Jk+3v/S1j/6t&#10;S9fN1985+vs9697917r3v3Xuve/de697917r3v3Xuve/de697917r3v3XurOf5NX/bzL4pf+Hbu3&#10;/wB9jnPcl+zv/Tytq/5qSf8AVmTrCD+8h/8AEJefv+eS0/7udl19F330N6+O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ef82H/t3L8uv/ES5H/3aUvuP/dX/p3e7f8A&#10;NA/8eXrL/wC4H/4mT7e/9LWP/q1L183X3zn6+z3r3v3Xuve/de697917r3v3Xuve/de697917r3v&#10;3Xuve/de6s5/k1f9vMvil/4du7f/AH2Oc9yX7O/9PK2r/mpJ/wBWZOsIP7yH/wAQl5+/55LT/u52&#10;XX0XffQ3r44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5/zYf+3c&#10;vy6/8RLkf/dpS+4/91f+nd7t/wA0D/x5esv/ALgf/iZPt7/0tY/+rUvXzdffOfr7Peve/de69791&#10;7r3v3Xuve/de697917r3v3Xuve/de697917qzn+TV/28y+KX/h27t/8AfY5z3Jfs7/08rav+akn/&#10;AFZk6wg/vIf/ABCXn7/nktP+7nZdfRd99Devji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n/Nh/7dy/Lr/xEuR/92lL7j/3V/6d3u3/ADQP/Hl6y/8AuB/+Jk+3v/S1&#10;j/6tS9fN1985+vs9697917r3v3Xuve/de697917r3v3Xuve/de697917r3v3XurOf5NX/bzL4pf+&#10;Hbu3/wB9jnPcl+zv/Tytq/5qSf8AVmTrCD+8h/8AEJefv+eS0/7udl19F330N6+O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ef82H/t3L8uv/ES5H/3aUvuP/dX/p3e&#10;7f8ANA/8eXrL/wC4H/4mT7e/9LWP/q1L183X3zn6+z3r3v3Xuve/de697917r3v3Xuve/de69791&#10;7r3v3Xuve/de6s5/k1f9vMvil/4du7f/AH2Oc9yX7O/9PK2r/mpJ/wBWZOsIP7yH/wAQl5+/55LT&#10;/u52XX0XffQ3r44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V5/zY&#10;f+3cvy6/8RLkf/dpS+4/91f+nd7t/wA0D/x5esv/ALgf/iZPt7/0tY/+rUvXzdffOfr7Peve/de6&#10;97917r3v3Xuve/de697917r3v3Xuve/de697917qzn+TV/28y+KX/h27t/8AfY5z3Jfs7/08rav+&#10;akn/AFZk6wg/vIf/ABCXn7/nktP+7nZdfRd99Devji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HSAxf1XZVUjUxWykkWQmwPJuQLni97C3uv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VBVVUszlVALtpDOQLFmCAC5+psAP6Ae/de65e/de697917r3v3Xuve/de6979&#10;17r3v3Xuve/de697917r3v3Xuve/de697917r3v3Xuve/de697917r3v3Xuve/de697917r3v3Xu&#10;ve/de697917r3v3Xuve/de697917r3v3Xuve/de697917r3v3Xuve/de697917r3v3Xuve/de697&#10;917r3v3Xuve/de697917r3v3Xuve/de697917r3v3Xuve/de697917r3v3Xuve/de6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RXfX/&#10;AAsVw21O496ba6C+H9H2b0/t3L1OG2zv7enbVZsvcO+YsdUGnqNz0+3cVgsnDj6GqZWaghlqZp2h&#10;8c04hkkelheEWMnpwR+vV+/8rf8AnQ/F3+alR77xnVuN3R1b2f1z/BJ891V2bXbVh3LlsRm6SeRd&#10;ybJOFrpzlsfTT0s9PXTRwo9KTTtUxQiqg1tshXj1VlK9W/e69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JF8lf5bXwP+YWco90/JL4s9R9pbvomxwj3pldvfwne09NiZvPj8Zkd57ZkospV0Mb&#10;E/5BVVclMyllaJlZgdhiOHWwSOHRtdlbJ2d1ttHbewOvdrbf2PsbZ2Gx+3dp7P2piKDAba23gcVT&#10;rSY3D4PC4uOKnpaaCJVSKGGNVUCwHvXHrXSo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">
              <v:rect id="Rectangle 7" o:spid="_x0000_s1027" style="position:absolute;left:547;top:13149;width:10772;height:3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3HMIA&#10;AADaAAAADwAAAGRycy9kb3ducmV2LnhtbESP0YrCMBRE34X9h3AXfLOJIrJUoyzCwvqibu0HXJq7&#10;bbG5KU201a83guDjMDNnmNVmsI24UudrxxqmiQJBXDhTc6khP/1MvkD4gGywcUwabuRhs/4YrTA1&#10;ruc/umahFBHCPkUNVQhtKqUvKrLoE9cSR+/fdRZDlF0pTYd9hNtGzpRaSIs1x4UKW9pWVJyzi9Vw&#10;OB52uZqr+2Vx25k+O573jc+1Hn8O30sQgYbwDr/av0bDDJ5X4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fccwgAAANoAAAAPAAAAAAAAAAAAAAAAAJgCAABkcnMvZG93&#10;bnJldi54bWxQSwUGAAAAAAQABAD1AAAAhwMAAAAA&#10;" stroked="f"/>
              <v:rect id="Rectangle 8" o:spid="_x0000_s1028" style="position:absolute;left:545;top:15925;width:10772;height: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k9cQA&#10;AADaAAAADwAAAGRycy9kb3ducmV2LnhtbESPT2sCMRTE7wW/Q3iFXqQmVpR2axRpVTwJ/rl4e2xe&#10;d1c3L9sk1fXbG0HocZj5zTDjaWtrcSYfKsca+j0Fgjh3puJCw363eH0HESKywdoxabhSgOmk8zTG&#10;zLgLb+i8jYVIJRwy1FDG2GRShrwki6HnGuLk/ThvMSbpC2k8XlK5reWbUiNpseK0UGJDXyXlp+2f&#10;1TA4Dq/r765vfo879TE/rE+zZVdp/fLczj5BRGrjf/hBr0zi4H4l3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5PXEAAAA2gAAAA8AAAAAAAAAAAAAAAAAmAIAAGRycy9k&#10;b3ducmV2LnhtbFBLBQYAAAAABAAEAPUAAACJAwAAAAA=&#10;" fillcolor="#b70e0c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9" type="#_x0000_t75" alt="OERK_ueberreg_1z_slogan_unten_rgb" style="position:absolute;left:7477;top:13853;width:3572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0/bDAAAA2gAAAA8AAABkcnMvZG93bnJldi54bWxEj0FLAzEUhO8F/0N4grc2q5Yi26ZlLSj2&#10;JF0tXh+b183i5iVsYjf6602h0OMwM98wq02yvTjREDrHCu5nBQjixumOWwWfHy/TJxAhImvsHZOC&#10;XwqwWd9MVlhqN/KeTnVsRYZwKFGBidGXUobGkMUwc544e0c3WIxZDq3UA44Zbnv5UBQLabHjvGDQ&#10;09ZQ813/WAU+VfVfXY3e7fDZHF7T4+F9+6XU3W2qliAipXgNX9pvWsEczlfyD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rT9sMAAADaAAAADwAAAAAAAAAAAAAAAACf&#10;AgAAZHJzL2Rvd25yZXYueG1sUEsFBgAAAAAEAAQA9wAAAI8DAAAAAA==&#10;">
                <v:imagedata r:id="rId2" o:title="OERK_ueberreg_1z_slogan_unten_rgb"/>
              </v:shape>
              <w10:wrap type="through" anchorx="margin"/>
            </v:group>
          </w:pict>
        </mc:Fallback>
      </mc:AlternateContent>
    </w:r>
    <w:proofErr w:type="spellStart"/>
    <w:r w:rsidR="008F2091">
      <w:t>Öster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080" w:rsidRDefault="001F1080" w:rsidP="00D261A0">
      <w:r>
        <w:separator/>
      </w:r>
    </w:p>
  </w:footnote>
  <w:footnote w:type="continuationSeparator" w:id="0">
    <w:p w:rsidR="001F1080" w:rsidRDefault="001F1080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91" w:rsidRPr="004904A3" w:rsidRDefault="00482DCA" w:rsidP="00D73150">
    <w:pPr>
      <w:rPr>
        <w:color w:val="BFBFBF"/>
        <w:sz w:val="36"/>
        <w:szCs w:val="36"/>
      </w:rPr>
    </w:pPr>
    <w:r>
      <w:rPr>
        <w:b/>
        <w:color w:val="BFBFBF"/>
        <w:sz w:val="36"/>
        <w:szCs w:val="36"/>
      </w:rPr>
      <w:t>INTERNE 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91" w:rsidRPr="00F37689" w:rsidRDefault="008F2091" w:rsidP="009A6BA4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30079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462319"/>
    <w:multiLevelType w:val="multilevel"/>
    <w:tmpl w:val="816C7C70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attachedTemplate r:id="rId1"/>
  <w:defaultTabStop w:val="708"/>
  <w:hyphenationZone w:val="425"/>
  <w:doNotShadeFormData/>
  <w:characterSpacingControl w:val="doNotCompress"/>
  <w:hdrShapeDefaults>
    <o:shapedefaults v:ext="edit" spidmax="2049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2C"/>
    <w:rsid w:val="00016B17"/>
    <w:rsid w:val="000369C4"/>
    <w:rsid w:val="000B5251"/>
    <w:rsid w:val="000F2F69"/>
    <w:rsid w:val="00126DFC"/>
    <w:rsid w:val="00157332"/>
    <w:rsid w:val="001A141A"/>
    <w:rsid w:val="001B24CE"/>
    <w:rsid w:val="001B3502"/>
    <w:rsid w:val="001F1080"/>
    <w:rsid w:val="001F762C"/>
    <w:rsid w:val="00206C2C"/>
    <w:rsid w:val="00241973"/>
    <w:rsid w:val="002434B1"/>
    <w:rsid w:val="002826AF"/>
    <w:rsid w:val="002829E4"/>
    <w:rsid w:val="00294EFE"/>
    <w:rsid w:val="002C7028"/>
    <w:rsid w:val="00305077"/>
    <w:rsid w:val="00311096"/>
    <w:rsid w:val="003262E7"/>
    <w:rsid w:val="00334B16"/>
    <w:rsid w:val="003460DE"/>
    <w:rsid w:val="003C7B5E"/>
    <w:rsid w:val="00440CB5"/>
    <w:rsid w:val="0044548C"/>
    <w:rsid w:val="004550E2"/>
    <w:rsid w:val="00462EC5"/>
    <w:rsid w:val="00475BC1"/>
    <w:rsid w:val="00482DCA"/>
    <w:rsid w:val="0048448C"/>
    <w:rsid w:val="004904A3"/>
    <w:rsid w:val="00491471"/>
    <w:rsid w:val="004B5B9A"/>
    <w:rsid w:val="005751BD"/>
    <w:rsid w:val="0059170F"/>
    <w:rsid w:val="005C27D3"/>
    <w:rsid w:val="005E1400"/>
    <w:rsid w:val="005F1A17"/>
    <w:rsid w:val="0062070A"/>
    <w:rsid w:val="006A1DED"/>
    <w:rsid w:val="006B49D9"/>
    <w:rsid w:val="006E28BF"/>
    <w:rsid w:val="006F3EFA"/>
    <w:rsid w:val="0075197C"/>
    <w:rsid w:val="007873FD"/>
    <w:rsid w:val="00794600"/>
    <w:rsid w:val="007C6074"/>
    <w:rsid w:val="00863A3E"/>
    <w:rsid w:val="008F2091"/>
    <w:rsid w:val="00912634"/>
    <w:rsid w:val="00923B93"/>
    <w:rsid w:val="00946B2A"/>
    <w:rsid w:val="009A6BA4"/>
    <w:rsid w:val="009B6688"/>
    <w:rsid w:val="00A01C76"/>
    <w:rsid w:val="00A769D9"/>
    <w:rsid w:val="00AA559E"/>
    <w:rsid w:val="00B44A8A"/>
    <w:rsid w:val="00C32C01"/>
    <w:rsid w:val="00C71317"/>
    <w:rsid w:val="00CF4A26"/>
    <w:rsid w:val="00D261A0"/>
    <w:rsid w:val="00D42D3A"/>
    <w:rsid w:val="00D73150"/>
    <w:rsid w:val="00DA2AAB"/>
    <w:rsid w:val="00DD0489"/>
    <w:rsid w:val="00DF1941"/>
    <w:rsid w:val="00E57666"/>
    <w:rsid w:val="00E60ABF"/>
    <w:rsid w:val="00E97C69"/>
    <w:rsid w:val="00EA58A1"/>
    <w:rsid w:val="00F37689"/>
    <w:rsid w:val="00F712DC"/>
    <w:rsid w:val="00FC10EF"/>
    <w:rsid w:val="00FE1BF3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70e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Hyp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character" w:styleId="Platzhaltertext">
    <w:name w:val="Placeholder Text"/>
    <w:basedOn w:val="Absatz-Standardschriftart"/>
    <w:uiPriority w:val="99"/>
    <w:rsid w:val="001F762C"/>
    <w:rPr>
      <w:color w:val="808080"/>
    </w:rPr>
  </w:style>
  <w:style w:type="character" w:customStyle="1" w:styleId="ProjektdatenbankFormular1">
    <w:name w:val="Projektdatenbank_Formular1"/>
    <w:basedOn w:val="Absatz-Standardschriftart"/>
    <w:uiPriority w:val="1"/>
    <w:rsid w:val="001F762C"/>
    <w:rPr>
      <w:rFonts w:asciiTheme="minorHAnsi" w:hAnsiTheme="minorHAnsi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76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7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Hyp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character" w:styleId="Platzhaltertext">
    <w:name w:val="Placeholder Text"/>
    <w:basedOn w:val="Absatz-Standardschriftart"/>
    <w:uiPriority w:val="99"/>
    <w:rsid w:val="001F762C"/>
    <w:rPr>
      <w:color w:val="808080"/>
    </w:rPr>
  </w:style>
  <w:style w:type="character" w:customStyle="1" w:styleId="ProjektdatenbankFormular1">
    <w:name w:val="Projektdatenbank_Formular1"/>
    <w:basedOn w:val="Absatz-Standardschriftart"/>
    <w:uiPriority w:val="1"/>
    <w:rsid w:val="001F762C"/>
    <w:rPr>
      <w:rFonts w:asciiTheme="minorHAnsi" w:hAnsiTheme="minorHAnsi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76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7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a\Desktop\GESCH_Interne_Info_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2EE513019B4D97A937CB7CBD6FB2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C87DCC-5278-49FF-A962-4D40B05281ED}"/>
      </w:docPartPr>
      <w:docPartBody>
        <w:p w:rsidR="00847FA6" w:rsidRDefault="00984124" w:rsidP="00984124">
          <w:pPr>
            <w:pStyle w:val="AA2EE513019B4D97A937CB7CBD6FB22C"/>
          </w:pPr>
          <w:r w:rsidRPr="00B26E6D">
            <w:rPr>
              <w:rStyle w:val="Platzhaltertext"/>
            </w:rPr>
            <w:t>Wähle eine Kategorie aus.</w:t>
          </w:r>
        </w:p>
      </w:docPartBody>
    </w:docPart>
    <w:docPart>
      <w:docPartPr>
        <w:name w:val="A76639F19D2A444F98EAB757580AA9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1D982C-13AD-4453-8B6C-42ED1251955B}"/>
      </w:docPartPr>
      <w:docPartBody>
        <w:p w:rsidR="00847FA6" w:rsidRDefault="00984124" w:rsidP="00984124">
          <w:pPr>
            <w:pStyle w:val="A76639F19D2A444F98EAB757580AA9A6"/>
          </w:pPr>
          <w:r w:rsidRPr="00AF789A">
            <w:rPr>
              <w:rStyle w:val="Platzhaltertext"/>
            </w:rPr>
            <w:t>Wählen Sie ein Element aus.</w:t>
          </w:r>
        </w:p>
      </w:docPartBody>
    </w:docPart>
    <w:docPart>
      <w:docPartPr>
        <w:name w:val="87B7B90F5FC84ADC8DECE17F1BE40D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72A40C-AAA2-4FD6-B378-BBCE68DE9128}"/>
      </w:docPartPr>
      <w:docPartBody>
        <w:p w:rsidR="00847FA6" w:rsidRDefault="00984124" w:rsidP="00984124">
          <w:pPr>
            <w:pStyle w:val="87B7B90F5FC84ADC8DECE17F1BE40DD0"/>
          </w:pPr>
          <w:r w:rsidRPr="00B26E6D">
            <w:rPr>
              <w:rStyle w:val="Platzhaltertext"/>
              <w:sz w:val="32"/>
              <w:szCs w:val="32"/>
            </w:rPr>
            <w:t>Klicke hier, um den Titel einzugeben.</w:t>
          </w:r>
        </w:p>
      </w:docPartBody>
    </w:docPart>
    <w:docPart>
      <w:docPartPr>
        <w:name w:val="3F469E0C12E84384BBF52ED725B7A5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538A73-C731-4F67-BCDC-8A0FFC2B6B1F}"/>
      </w:docPartPr>
      <w:docPartBody>
        <w:p w:rsidR="00847FA6" w:rsidRDefault="00984124" w:rsidP="00984124">
          <w:pPr>
            <w:pStyle w:val="3F469E0C12E84384BBF52ED725B7A5B2"/>
          </w:pPr>
          <w:r w:rsidRPr="00B26E6D">
            <w:t>[</w:t>
          </w:r>
          <w:r w:rsidRPr="00B26E6D">
            <w:rPr>
              <w:rStyle w:val="Platzhaltertext"/>
              <w:color w:val="404040" w:themeColor="text1" w:themeTint="BF"/>
            </w:rPr>
            <w:t>Beschreibe das Ziel der Aktivität. Gebe eine kurze Zusammenfassung.</w:t>
          </w:r>
          <w:r w:rsidRPr="00B26E6D">
            <w:t xml:space="preserve">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124"/>
    <w:rsid w:val="00847FA6"/>
    <w:rsid w:val="00984124"/>
    <w:rsid w:val="009E445C"/>
    <w:rsid w:val="00B2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84124"/>
    <w:rPr>
      <w:color w:val="808080"/>
    </w:rPr>
  </w:style>
  <w:style w:type="paragraph" w:customStyle="1" w:styleId="AA2EE513019B4D97A937CB7CBD6FB22C">
    <w:name w:val="AA2EE513019B4D97A937CB7CBD6FB22C"/>
    <w:rsid w:val="00984124"/>
  </w:style>
  <w:style w:type="paragraph" w:customStyle="1" w:styleId="A76639F19D2A444F98EAB757580AA9A6">
    <w:name w:val="A76639F19D2A444F98EAB757580AA9A6"/>
    <w:rsid w:val="00984124"/>
  </w:style>
  <w:style w:type="paragraph" w:customStyle="1" w:styleId="87B7B90F5FC84ADC8DECE17F1BE40DD0">
    <w:name w:val="87B7B90F5FC84ADC8DECE17F1BE40DD0"/>
    <w:rsid w:val="00984124"/>
  </w:style>
  <w:style w:type="paragraph" w:customStyle="1" w:styleId="3F469E0C12E84384BBF52ED725B7A5B2">
    <w:name w:val="3F469E0C12E84384BBF52ED725B7A5B2"/>
    <w:rsid w:val="0098412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84124"/>
    <w:rPr>
      <w:color w:val="808080"/>
    </w:rPr>
  </w:style>
  <w:style w:type="paragraph" w:customStyle="1" w:styleId="AA2EE513019B4D97A937CB7CBD6FB22C">
    <w:name w:val="AA2EE513019B4D97A937CB7CBD6FB22C"/>
    <w:rsid w:val="00984124"/>
  </w:style>
  <w:style w:type="paragraph" w:customStyle="1" w:styleId="A76639F19D2A444F98EAB757580AA9A6">
    <w:name w:val="A76639F19D2A444F98EAB757580AA9A6"/>
    <w:rsid w:val="00984124"/>
  </w:style>
  <w:style w:type="paragraph" w:customStyle="1" w:styleId="87B7B90F5FC84ADC8DECE17F1BE40DD0">
    <w:name w:val="87B7B90F5FC84ADC8DECE17F1BE40DD0"/>
    <w:rsid w:val="00984124"/>
  </w:style>
  <w:style w:type="paragraph" w:customStyle="1" w:styleId="3F469E0C12E84384BBF52ED725B7A5B2">
    <w:name w:val="3F469E0C12E84384BBF52ED725B7A5B2"/>
    <w:rsid w:val="009841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GESCH_Interne_Info_01</Template>
  <TotalTime>0</TotalTime>
  <Pages>3</Pages>
  <Words>157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ÜBERSCHRIFT 1</vt:lpstr>
      <vt:lpstr>    Überschrift 2</vt:lpstr>
      <vt:lpstr>        Überschrift 3</vt:lpstr>
    </vt:vector>
  </TitlesOfParts>
  <Company>Austrian Red Cross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 Sonja (OeRK)</dc:creator>
  <cp:lastModifiedBy>Kuba Sonja (OeRK)</cp:lastModifiedBy>
  <cp:revision>2</cp:revision>
  <cp:lastPrinted>2013-07-12T10:50:00Z</cp:lastPrinted>
  <dcterms:created xsi:type="dcterms:W3CDTF">2015-05-19T12:03:00Z</dcterms:created>
  <dcterms:modified xsi:type="dcterms:W3CDTF">2015-05-19T12:08:00Z</dcterms:modified>
</cp:coreProperties>
</file>