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C5E68" w:rsidRPr="00F712DC" w:rsidRDefault="00DC5E68" w:rsidP="00DC5E68">
      <w:pPr>
        <w:spacing w:line="720" w:lineRule="exact"/>
        <w:rPr>
          <w:b/>
          <w:color w:val="808080"/>
          <w:sz w:val="72"/>
          <w:szCs w:val="7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-612775</wp:posOffset>
                </wp:positionV>
                <wp:extent cx="2207895" cy="2503805"/>
                <wp:effectExtent l="9525" t="8255" r="11430" b="12065"/>
                <wp:wrapSquare wrapText="bothSides"/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895" cy="250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266.65pt;margin-top:-48.25pt;width:173.85pt;height:1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">
                <w10:wrap type="square"/>
              </v:rect>
            </w:pict>
          </mc:Fallback>
        </mc:AlternateContent>
      </w:r>
      <w:r>
        <w:rPr>
          <w:rFonts w:ascii="Dunant Light" w:hAnsi="Dunant Light"/>
          <w:color w:val="808080"/>
          <w:sz w:val="72"/>
          <w:szCs w:val="72"/>
        </w:rPr>
        <w:t>INTERVIEW</w:t>
      </w:r>
    </w:p>
    <w:p w:rsidR="00DC5E68" w:rsidRDefault="00DC5E68" w:rsidP="00DC5E68">
      <w:pPr>
        <w:spacing w:after="200" w:line="276" w:lineRule="auto"/>
      </w:pPr>
    </w:p>
    <w:p w:rsidR="00DC5E68" w:rsidRDefault="00DC5E68" w:rsidP="00DC5E68">
      <w:pPr>
        <w:spacing w:after="200" w:line="276" w:lineRule="auto"/>
        <w:jc w:val="center"/>
      </w:pPr>
      <w:r>
        <w:t>Befrage deinen Interviewpartner anhand folgender Checkliste und stelle ihn anschließend der Gruppe vor.</w:t>
      </w:r>
    </w:p>
    <w:p w:rsidR="00DC5E68" w:rsidRDefault="00DC5E68" w:rsidP="00DC5E68">
      <w:pPr>
        <w:spacing w:after="200" w:line="276" w:lineRule="auto"/>
        <w:jc w:val="center"/>
      </w:pPr>
      <w:r>
        <w:t>Ihr habt als Minigruppe 5 min. Zeit!</w:t>
      </w:r>
    </w:p>
    <w:p w:rsidR="00DC5E68" w:rsidRDefault="00DC5E68" w:rsidP="00DC5E68">
      <w:pPr>
        <w:spacing w:after="200" w:line="276" w:lineRule="auto"/>
        <w:jc w:val="center"/>
      </w:pPr>
    </w:p>
    <w:p w:rsidR="00DC5E68" w:rsidRDefault="00DC5E68" w:rsidP="00DC5E68">
      <w:pPr>
        <w:tabs>
          <w:tab w:val="center" w:pos="5954"/>
        </w:tabs>
        <w:spacing w:after="200" w:line="276" w:lineRule="auto"/>
        <w:jc w:val="center"/>
      </w:pPr>
      <w:r>
        <w:tab/>
      </w:r>
      <w:r w:rsidRPr="00D438ED">
        <w:rPr>
          <w:rFonts w:ascii="Arial" w:hAnsi="Arial" w:cs="Arial"/>
          <w:sz w:val="32"/>
          <w:szCs w:val="32"/>
        </w:rPr>
        <w:t>↑</w:t>
      </w:r>
      <w:r>
        <w:rPr>
          <w:rFonts w:ascii="Arial" w:hAnsi="Arial" w:cs="Arial"/>
        </w:rPr>
        <w:t xml:space="preserve"> </w:t>
      </w:r>
      <w:r w:rsidRPr="00D438ED">
        <w:rPr>
          <w:u w:val="single"/>
        </w:rPr>
        <w:t>gezeichnetes</w:t>
      </w:r>
      <w:r>
        <w:t xml:space="preserve"> Passfoto </w:t>
      </w:r>
      <w:r w:rsidRPr="00D438ED">
        <w:rPr>
          <w:rFonts w:ascii="Arial" w:hAnsi="Arial" w:cs="Arial"/>
          <w:sz w:val="32"/>
          <w:szCs w:val="32"/>
        </w:rPr>
        <w:t>↑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C5E68" w:rsidRPr="00D438ED" w:rsidTr="00F70B04">
        <w:tc>
          <w:tcPr>
            <w:tcW w:w="9212" w:type="dxa"/>
            <w:gridSpan w:val="2"/>
            <w:shd w:val="clear" w:color="auto" w:fill="auto"/>
          </w:tcPr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  <w:r w:rsidRPr="00072E65">
              <w:rPr>
                <w:b/>
              </w:rPr>
              <w:t>Vor- und Zuname</w:t>
            </w:r>
          </w:p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</w:p>
        </w:tc>
      </w:tr>
      <w:tr w:rsidR="00DC5E68" w:rsidRPr="00D438ED" w:rsidTr="00F70B04">
        <w:tc>
          <w:tcPr>
            <w:tcW w:w="4606" w:type="dxa"/>
            <w:shd w:val="clear" w:color="auto" w:fill="auto"/>
          </w:tcPr>
          <w:p w:rsidR="00DC5E68" w:rsidRPr="00072E65" w:rsidRDefault="00DC5E68" w:rsidP="00F70B04">
            <w:pPr>
              <w:rPr>
                <w:b/>
              </w:rPr>
            </w:pPr>
          </w:p>
          <w:p w:rsidR="00DC5E68" w:rsidRPr="00072E65" w:rsidRDefault="00DC5E68" w:rsidP="00F70B04">
            <w:pPr>
              <w:rPr>
                <w:b/>
              </w:rPr>
            </w:pPr>
            <w:r w:rsidRPr="00072E65">
              <w:rPr>
                <w:b/>
              </w:rPr>
              <w:t xml:space="preserve">Alter: </w:t>
            </w:r>
          </w:p>
          <w:p w:rsidR="00DC5E68" w:rsidRPr="00072E65" w:rsidRDefault="00DC5E68" w:rsidP="00F70B04">
            <w:pPr>
              <w:rPr>
                <w:b/>
              </w:rPr>
            </w:pPr>
          </w:p>
        </w:tc>
        <w:tc>
          <w:tcPr>
            <w:tcW w:w="4606" w:type="dxa"/>
            <w:shd w:val="clear" w:color="auto" w:fill="auto"/>
          </w:tcPr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</w:p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  <w:r w:rsidRPr="00072E65">
              <w:rPr>
                <w:b/>
              </w:rPr>
              <w:t>Spitzname:</w:t>
            </w:r>
          </w:p>
        </w:tc>
      </w:tr>
      <w:tr w:rsidR="00DC5E68" w:rsidRPr="00D438ED" w:rsidTr="00F70B04">
        <w:tc>
          <w:tcPr>
            <w:tcW w:w="9212" w:type="dxa"/>
            <w:gridSpan w:val="2"/>
            <w:shd w:val="clear" w:color="auto" w:fill="auto"/>
          </w:tcPr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</w:p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  <w:r w:rsidRPr="00072E65">
              <w:rPr>
                <w:b/>
              </w:rPr>
              <w:t>Erzähle etwas von deinem Leben: Familie, Ausbildung, Interessen…</w:t>
            </w:r>
          </w:p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</w:p>
        </w:tc>
      </w:tr>
      <w:tr w:rsidR="00DC5E68" w:rsidRPr="00D438ED" w:rsidTr="00F70B04">
        <w:tc>
          <w:tcPr>
            <w:tcW w:w="9212" w:type="dxa"/>
            <w:gridSpan w:val="2"/>
            <w:shd w:val="clear" w:color="auto" w:fill="auto"/>
          </w:tcPr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</w:p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  <w:r w:rsidRPr="00072E65">
              <w:rPr>
                <w:b/>
              </w:rPr>
              <w:t>Warum bist du bei der Rotkreuz-Jugend?</w:t>
            </w:r>
          </w:p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</w:p>
        </w:tc>
      </w:tr>
      <w:tr w:rsidR="00DC5E68" w:rsidRPr="00D438ED" w:rsidTr="00F70B04">
        <w:tc>
          <w:tcPr>
            <w:tcW w:w="9212" w:type="dxa"/>
            <w:gridSpan w:val="2"/>
            <w:shd w:val="clear" w:color="auto" w:fill="auto"/>
          </w:tcPr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</w:p>
          <w:p w:rsidR="00DC5E68" w:rsidRPr="00072E65" w:rsidRDefault="00BA511B" w:rsidP="00F70B04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Was erhoffst du dir heuer in unserer Gruppenstunde</w:t>
            </w:r>
            <w:r w:rsidR="00DC5E68" w:rsidRPr="00072E65">
              <w:rPr>
                <w:b/>
              </w:rPr>
              <w:t>?</w:t>
            </w:r>
          </w:p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</w:p>
          <w:p w:rsidR="00DC5E68" w:rsidRPr="00072E65" w:rsidRDefault="00DC5E68" w:rsidP="00F70B04">
            <w:pPr>
              <w:spacing w:after="200" w:line="276" w:lineRule="auto"/>
              <w:rPr>
                <w:b/>
              </w:rPr>
            </w:pPr>
          </w:p>
        </w:tc>
      </w:tr>
    </w:tbl>
    <w:p w:rsidR="00734EF3" w:rsidRPr="00DC5E68" w:rsidRDefault="0041545F" w:rsidP="00DC5E68"/>
    <w:sectPr w:rsidR="00734EF3" w:rsidRPr="00DC5E68" w:rsidSect="00DC5E68">
      <w:headerReference w:type="default" r:id="rId7"/>
      <w:footerReference w:type="default" r:id="rId8"/>
      <w:type w:val="continuous"/>
      <w:pgSz w:w="11906" w:h="16838"/>
      <w:pgMar w:top="3403" w:right="1417" w:bottom="1134" w:left="1417" w:header="708" w:footer="7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E68" w:rsidRDefault="00DC5E68">
      <w:r>
        <w:separator/>
      </w:r>
    </w:p>
  </w:endnote>
  <w:endnote w:type="continuationSeparator" w:id="0">
    <w:p w:rsidR="00DC5E68" w:rsidRDefault="00DC5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RKRegular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" w:fontKey="{0A4519A4-CAD1-44E3-B995-CAD2908258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A6A8E00-CB57-4A64-95E3-8A8664CAF945}"/>
  </w:font>
  <w:font w:name="ORKMedium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3" w:fontKey="{B04977F8-2AAD-479A-8D62-FA52304542F4}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unant Light">
    <w:panose1 w:val="020B03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nant-Bold">
    <w:panose1 w:val="020B0804040101020203"/>
    <w:charset w:val="00"/>
    <w:family w:val="auto"/>
    <w:pitch w:val="default"/>
  </w:font>
  <w:font w:name="Dunant Signs">
    <w:panose1 w:val="050A0102010101010101"/>
    <w:charset w:val="00"/>
    <w:family w:val="decorative"/>
    <w:notTrueType/>
    <w:pitch w:val="variable"/>
    <w:sig w:usb0="00000003" w:usb1="00000000" w:usb2="00000000" w:usb3="00000000" w:csb0="00000001" w:csb1="00000000"/>
  </w:font>
  <w:font w:name="Dunant-Signs">
    <w:altName w:val="Dunant Sig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unant-Regular">
    <w:altName w:val="Dunan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1EDB16D-34D9-49CE-B1B9-6DDA756982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68647D4-D576-42EC-A7D7-FFE1EB4289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EF3" w:rsidRPr="00A05DE2" w:rsidRDefault="00900EA4" w:rsidP="00734EF3">
    <w:pPr>
      <w:pStyle w:val="EinfacherAbsatz"/>
      <w:spacing w:line="240" w:lineRule="auto"/>
      <w:ind w:left="-142" w:right="-286"/>
      <w:jc w:val="center"/>
      <w:rPr>
        <w:rFonts w:ascii="Dunant" w:hAnsi="Dunant" w:cs="Dunant-Bold"/>
        <w:b/>
        <w:bCs/>
        <w:color w:val="808080"/>
        <w:sz w:val="15"/>
        <w:szCs w:val="15"/>
      </w:rPr>
    </w:pPr>
    <w:r w:rsidRPr="00A05DE2">
      <w:rPr>
        <w:rFonts w:ascii="Dunant" w:hAnsi="Dunant" w:cs="Dunant-Bold"/>
        <w:b/>
        <w:bCs/>
        <w:color w:val="808080"/>
        <w:sz w:val="15"/>
        <w:szCs w:val="15"/>
      </w:rPr>
      <w:t xml:space="preserve">MENSCHLICHKEIT </w:t>
    </w:r>
    <w:r w:rsidRPr="00A05DE2">
      <w:rPr>
        <w:rFonts w:ascii="Dunant Signs" w:hAnsi="Dunant Signs" w:cs="Dunant-Signs"/>
        <w:color w:val="808080"/>
        <w:sz w:val="15"/>
        <w:szCs w:val="15"/>
      </w:rPr>
      <w:t>A</w:t>
    </w:r>
    <w:r w:rsidRPr="00A05DE2">
      <w:rPr>
        <w:rFonts w:ascii="Dunant" w:hAnsi="Dunant" w:cs="Dunant-Bold"/>
        <w:b/>
        <w:bCs/>
        <w:color w:val="808080"/>
        <w:sz w:val="15"/>
        <w:szCs w:val="15"/>
      </w:rPr>
      <w:t xml:space="preserve"> UNPARTEILICHKEIT </w:t>
    </w:r>
    <w:r w:rsidRPr="00A05DE2">
      <w:rPr>
        <w:rFonts w:ascii="Dunant Signs" w:hAnsi="Dunant Signs" w:cs="Dunant-Signs"/>
        <w:color w:val="808080"/>
        <w:sz w:val="15"/>
        <w:szCs w:val="15"/>
      </w:rPr>
      <w:t>A</w:t>
    </w:r>
    <w:r w:rsidRPr="00A05DE2">
      <w:rPr>
        <w:rFonts w:ascii="Dunant" w:hAnsi="Dunant" w:cs="Dunant-Bold"/>
        <w:b/>
        <w:bCs/>
        <w:color w:val="808080"/>
        <w:sz w:val="15"/>
        <w:szCs w:val="15"/>
      </w:rPr>
      <w:t xml:space="preserve"> NEUTRALITÄT </w:t>
    </w:r>
    <w:r w:rsidRPr="00A05DE2">
      <w:rPr>
        <w:rFonts w:ascii="Dunant Signs" w:hAnsi="Dunant Signs" w:cs="Dunant-Signs"/>
        <w:color w:val="808080"/>
        <w:sz w:val="15"/>
        <w:szCs w:val="15"/>
      </w:rPr>
      <w:t>A</w:t>
    </w:r>
    <w:r w:rsidRPr="00A05DE2">
      <w:rPr>
        <w:rFonts w:ascii="Dunant" w:hAnsi="Dunant" w:cs="Dunant-Bold"/>
        <w:b/>
        <w:bCs/>
        <w:color w:val="808080"/>
        <w:sz w:val="15"/>
        <w:szCs w:val="15"/>
      </w:rPr>
      <w:t xml:space="preserve"> UNABHÄNGIGKEIT </w:t>
    </w:r>
    <w:r w:rsidRPr="00A05DE2">
      <w:rPr>
        <w:rFonts w:ascii="Dunant Signs" w:hAnsi="Dunant Signs" w:cs="Dunant-Signs"/>
        <w:color w:val="808080"/>
        <w:sz w:val="15"/>
        <w:szCs w:val="15"/>
      </w:rPr>
      <w:t>A</w:t>
    </w:r>
    <w:r w:rsidRPr="00A05DE2">
      <w:rPr>
        <w:rFonts w:ascii="Dunant" w:hAnsi="Dunant" w:cs="Dunant-Signs"/>
        <w:color w:val="808080"/>
        <w:sz w:val="15"/>
        <w:szCs w:val="15"/>
      </w:rPr>
      <w:t xml:space="preserve"> </w:t>
    </w:r>
    <w:r w:rsidRPr="00A05DE2">
      <w:rPr>
        <w:rFonts w:ascii="Dunant" w:hAnsi="Dunant" w:cs="Dunant-Bold"/>
        <w:b/>
        <w:bCs/>
        <w:color w:val="808080"/>
        <w:sz w:val="15"/>
        <w:szCs w:val="15"/>
      </w:rPr>
      <w:t xml:space="preserve">FREIWILLIGKEIT </w:t>
    </w:r>
    <w:r w:rsidRPr="00A05DE2">
      <w:rPr>
        <w:rFonts w:ascii="Dunant Signs" w:hAnsi="Dunant Signs" w:cs="Dunant-Signs"/>
        <w:color w:val="808080"/>
        <w:sz w:val="15"/>
        <w:szCs w:val="15"/>
      </w:rPr>
      <w:t>A</w:t>
    </w:r>
    <w:r w:rsidRPr="00A05DE2">
      <w:rPr>
        <w:rFonts w:ascii="Dunant" w:hAnsi="Dunant" w:cs="Dunant-Bold"/>
        <w:b/>
        <w:bCs/>
        <w:color w:val="808080"/>
        <w:sz w:val="15"/>
        <w:szCs w:val="15"/>
      </w:rPr>
      <w:t xml:space="preserve"> EINHEIT </w:t>
    </w:r>
    <w:r w:rsidRPr="00A05DE2">
      <w:rPr>
        <w:rFonts w:ascii="Dunant Signs" w:hAnsi="Dunant Signs" w:cs="Dunant-Signs"/>
        <w:color w:val="808080"/>
        <w:sz w:val="15"/>
        <w:szCs w:val="15"/>
      </w:rPr>
      <w:t>A</w:t>
    </w:r>
    <w:r w:rsidRPr="00A05DE2">
      <w:rPr>
        <w:rFonts w:ascii="Dunant" w:hAnsi="Dunant" w:cs="Dunant-Bold"/>
        <w:b/>
        <w:bCs/>
        <w:color w:val="808080"/>
        <w:sz w:val="15"/>
        <w:szCs w:val="15"/>
      </w:rPr>
      <w:t xml:space="preserve"> UNIVERSALITÄT</w:t>
    </w:r>
  </w:p>
  <w:p w:rsidR="000C60A9" w:rsidRPr="000C60A9" w:rsidRDefault="00900EA4" w:rsidP="000C60A9">
    <w:pPr>
      <w:pStyle w:val="EinfacherAbsatz"/>
      <w:spacing w:line="240" w:lineRule="auto"/>
      <w:ind w:left="-142" w:right="-286"/>
      <w:jc w:val="center"/>
      <w:rPr>
        <w:rFonts w:ascii="Dunant" w:hAnsi="Dunant" w:cs="Dunant-Regular"/>
        <w:sz w:val="15"/>
        <w:szCs w:val="15"/>
      </w:rPr>
    </w:pPr>
    <w:r w:rsidRPr="000C60A9">
      <w:rPr>
        <w:rFonts w:ascii="Dunant" w:hAnsi="Dunant" w:cs="Dunant-Regular"/>
        <w:sz w:val="15"/>
        <w:szCs w:val="15"/>
      </w:rPr>
      <w:t xml:space="preserve">Österreichisches Rotes Kreuz, Generalsekretariat, </w:t>
    </w:r>
    <w:proofErr w:type="spellStart"/>
    <w:r w:rsidRPr="000C60A9">
      <w:rPr>
        <w:rFonts w:ascii="Dunant" w:hAnsi="Dunant" w:cs="Dunant-Regular"/>
        <w:sz w:val="15"/>
        <w:szCs w:val="15"/>
      </w:rPr>
      <w:t>Wiedner</w:t>
    </w:r>
    <w:proofErr w:type="spellEnd"/>
    <w:r w:rsidRPr="000C60A9">
      <w:rPr>
        <w:rFonts w:ascii="Dunant" w:hAnsi="Dunant" w:cs="Dunant-Regular"/>
        <w:sz w:val="15"/>
        <w:szCs w:val="15"/>
      </w:rPr>
      <w:t xml:space="preserve"> Hauptstraße 32, 1041 Wien, Telefon: +43/1/589 00-0,</w:t>
    </w:r>
    <w:r>
      <w:rPr>
        <w:rFonts w:ascii="Dunant" w:hAnsi="Dunant" w:cs="Dunant-Regular"/>
        <w:sz w:val="15"/>
        <w:szCs w:val="15"/>
      </w:rPr>
      <w:t xml:space="preserve"> </w:t>
    </w:r>
  </w:p>
  <w:p w:rsidR="000C60A9" w:rsidRPr="000C60A9" w:rsidRDefault="00900EA4" w:rsidP="000C60A9">
    <w:pPr>
      <w:pStyle w:val="EinfacherAbsatz"/>
      <w:spacing w:line="240" w:lineRule="auto"/>
      <w:ind w:left="-142" w:right="-286"/>
      <w:jc w:val="center"/>
      <w:rPr>
        <w:rFonts w:ascii="Dunant" w:hAnsi="Dunant" w:cs="Dunant-Regular"/>
        <w:sz w:val="15"/>
        <w:szCs w:val="15"/>
      </w:rPr>
    </w:pPr>
    <w:r w:rsidRPr="000C60A9">
      <w:rPr>
        <w:rFonts w:ascii="Dunant" w:hAnsi="Dunant" w:cs="Dunant-Regular"/>
        <w:sz w:val="15"/>
        <w:szCs w:val="15"/>
      </w:rPr>
      <w:t>Fax: +43/1/589 00-199, E-Mail: office@roteskreuz.at, www.roteskreuz.at, Bankverbindung: Erste Bank, Kto. 23 456 000, BLZ 20111,</w:t>
    </w:r>
  </w:p>
  <w:p w:rsidR="000C60A9" w:rsidRPr="000C60A9" w:rsidRDefault="00900EA4" w:rsidP="000C60A9">
    <w:pPr>
      <w:pStyle w:val="EinfacherAbsatz"/>
      <w:spacing w:line="240" w:lineRule="auto"/>
      <w:ind w:left="-142" w:right="-286"/>
      <w:jc w:val="center"/>
      <w:rPr>
        <w:rFonts w:ascii="Dunant" w:hAnsi="Dunant" w:cs="Dunant-Regular"/>
        <w:sz w:val="15"/>
        <w:szCs w:val="15"/>
      </w:rPr>
    </w:pPr>
    <w:r w:rsidRPr="000C60A9">
      <w:rPr>
        <w:rFonts w:ascii="Dunant" w:hAnsi="Dunant" w:cs="Dunant-Regular"/>
        <w:sz w:val="15"/>
        <w:szCs w:val="15"/>
      </w:rPr>
      <w:t>IBAN AT93 20111 000 23 456 000, BIC GIBAATWWXXX, SPENDEN: Kennwort „Blutspendezentrale“</w:t>
    </w:r>
  </w:p>
  <w:p w:rsidR="00734EF3" w:rsidRPr="00F74E24" w:rsidRDefault="00900EA4" w:rsidP="000C60A9">
    <w:pPr>
      <w:pStyle w:val="EinfacherAbsatz"/>
      <w:spacing w:line="240" w:lineRule="auto"/>
      <w:ind w:left="-142" w:right="-286"/>
      <w:jc w:val="center"/>
      <w:rPr>
        <w:rFonts w:ascii="Dunant" w:hAnsi="Dunant" w:cs="Dunant-Regular"/>
        <w:sz w:val="15"/>
        <w:szCs w:val="15"/>
      </w:rPr>
    </w:pPr>
    <w:r w:rsidRPr="000C60A9">
      <w:rPr>
        <w:rFonts w:ascii="Dunant" w:hAnsi="Dunant" w:cs="Dunant-Regular"/>
        <w:sz w:val="15"/>
        <w:szCs w:val="15"/>
      </w:rPr>
      <w:t>UID-Nr.: ATU16370905, DVR-Nr.: 0416061, FA-</w:t>
    </w:r>
    <w:proofErr w:type="spellStart"/>
    <w:r w:rsidRPr="000C60A9">
      <w:rPr>
        <w:rFonts w:ascii="Dunant" w:hAnsi="Dunant" w:cs="Dunant-Regular"/>
        <w:sz w:val="15"/>
        <w:szCs w:val="15"/>
      </w:rPr>
      <w:t>Registrierungsnr</w:t>
    </w:r>
    <w:proofErr w:type="spellEnd"/>
    <w:r w:rsidRPr="000C60A9">
      <w:rPr>
        <w:rFonts w:ascii="Dunant" w:hAnsi="Dunant" w:cs="Dunant-Regular"/>
        <w:sz w:val="15"/>
        <w:szCs w:val="15"/>
      </w:rPr>
      <w:t>.: SO 1131, ZVR-Zahl: 432857691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E68" w:rsidRDefault="00DC5E68">
      <w:r>
        <w:separator/>
      </w:r>
    </w:p>
  </w:footnote>
  <w:footnote w:type="continuationSeparator" w:id="0">
    <w:p w:rsidR="00DC5E68" w:rsidRDefault="00DC5E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EF3" w:rsidRDefault="00900EA4">
    <w:pPr>
      <w:pStyle w:val="Kopfzeile"/>
    </w:pPr>
    <w:r>
      <w:rPr>
        <w:lang w:val="de-AT" w:eastAsia="de-AT"/>
      </w:rPr>
      <w:drawing>
        <wp:anchor distT="0" distB="0" distL="114300" distR="114300" simplePos="0" relativeHeight="251657728" behindDoc="0" locked="0" layoutInCell="1" allowOverlap="1" wp14:anchorId="7E18B8E2" wp14:editId="1579B628">
          <wp:simplePos x="0" y="0"/>
          <wp:positionH relativeFrom="column">
            <wp:posOffset>1630680</wp:posOffset>
          </wp:positionH>
          <wp:positionV relativeFrom="paragraph">
            <wp:posOffset>-253365</wp:posOffset>
          </wp:positionV>
          <wp:extent cx="2484120" cy="1381125"/>
          <wp:effectExtent l="0" t="0" r="5080" b="0"/>
          <wp:wrapNone/>
          <wp:docPr id="1" name="Bild 1" descr="OERK_ueberreg_1z_slogan_unte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ERK_ueberreg_1z_slogan_unten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E68"/>
    <w:rsid w:val="0041545F"/>
    <w:rsid w:val="007301AC"/>
    <w:rsid w:val="00900EA4"/>
    <w:rsid w:val="00BA511B"/>
    <w:rsid w:val="00DC5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5E68"/>
    <w:rPr>
      <w:rFonts w:ascii="Dunant" w:eastAsia="MS Mincho" w:hAnsi="Dunant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rFonts w:ascii="Times New Roman" w:eastAsia="Times New Roman" w:hAnsi="Times New Roman"/>
      <w:noProof/>
    </w:rPr>
  </w:style>
  <w:style w:type="paragraph" w:customStyle="1" w:styleId="oerkbriefpapier">
    <w:name w:val="oerk_briefpapier"/>
    <w:basedOn w:val="Standard"/>
    <w:pPr>
      <w:tabs>
        <w:tab w:val="left" w:pos="0"/>
        <w:tab w:val="center" w:pos="9072"/>
      </w:tabs>
      <w:spacing w:line="320" w:lineRule="exact"/>
    </w:pPr>
    <w:rPr>
      <w:rFonts w:ascii="ORKRegular" w:eastAsia="Times New Roman" w:hAnsi="ORKRegular"/>
      <w:noProof/>
      <w:color w:val="00000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rFonts w:ascii="Times New Roman" w:eastAsia="Times New Roman" w:hAnsi="Times New Roman"/>
      <w:noProof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eastAsia="Times New Roman" w:hAnsi="Tahoma" w:cs="Tahoma"/>
      <w:noProof/>
    </w:rPr>
  </w:style>
  <w:style w:type="character" w:styleId="Zeilennummer">
    <w:name w:val="line number"/>
    <w:basedOn w:val="Absatz-Standardschriftart"/>
    <w:semiHidden/>
  </w:style>
  <w:style w:type="paragraph" w:styleId="Textkrper">
    <w:name w:val="Body Text"/>
    <w:basedOn w:val="Standard"/>
    <w:semiHidden/>
    <w:pPr>
      <w:framePr w:wrap="around" w:vAnchor="page" w:hAnchor="page" w:xAlign="center" w:y="15594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rFonts w:ascii="ORKMedium" w:eastAsia="Times New Roman" w:hAnsi="ORKMedium"/>
      <w:noProof/>
      <w:color w:val="808080"/>
      <w:sz w:val="16"/>
    </w:rPr>
  </w:style>
  <w:style w:type="paragraph" w:customStyle="1" w:styleId="EinfacherAbsatz">
    <w:name w:val="[Einfacher Absatz]"/>
    <w:basedOn w:val="Standard"/>
    <w:uiPriority w:val="99"/>
    <w:rsid w:val="00A05DE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5E68"/>
    <w:rPr>
      <w:rFonts w:ascii="Dunant" w:eastAsia="MS Mincho" w:hAnsi="Dunant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rFonts w:ascii="Times New Roman" w:eastAsia="Times New Roman" w:hAnsi="Times New Roman"/>
      <w:noProof/>
    </w:rPr>
  </w:style>
  <w:style w:type="paragraph" w:customStyle="1" w:styleId="oerkbriefpapier">
    <w:name w:val="oerk_briefpapier"/>
    <w:basedOn w:val="Standard"/>
    <w:pPr>
      <w:tabs>
        <w:tab w:val="left" w:pos="0"/>
        <w:tab w:val="center" w:pos="9072"/>
      </w:tabs>
      <w:spacing w:line="320" w:lineRule="exact"/>
    </w:pPr>
    <w:rPr>
      <w:rFonts w:ascii="ORKRegular" w:eastAsia="Times New Roman" w:hAnsi="ORKRegular"/>
      <w:noProof/>
      <w:color w:val="00000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rFonts w:ascii="Times New Roman" w:eastAsia="Times New Roman" w:hAnsi="Times New Roman"/>
      <w:noProof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eastAsia="Times New Roman" w:hAnsi="Tahoma" w:cs="Tahoma"/>
      <w:noProof/>
    </w:rPr>
  </w:style>
  <w:style w:type="character" w:styleId="Zeilennummer">
    <w:name w:val="line number"/>
    <w:basedOn w:val="Absatz-Standardschriftart"/>
    <w:semiHidden/>
  </w:style>
  <w:style w:type="paragraph" w:styleId="Textkrper">
    <w:name w:val="Body Text"/>
    <w:basedOn w:val="Standard"/>
    <w:semiHidden/>
    <w:pPr>
      <w:framePr w:wrap="around" w:vAnchor="page" w:hAnchor="page" w:xAlign="center" w:y="15594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rFonts w:ascii="ORKMedium" w:eastAsia="Times New Roman" w:hAnsi="ORKMedium"/>
      <w:noProof/>
      <w:color w:val="808080"/>
      <w:sz w:val="16"/>
    </w:rPr>
  </w:style>
  <w:style w:type="paragraph" w:customStyle="1" w:styleId="EinfacherAbsatz">
    <w:name w:val="[Einfacher Absatz]"/>
    <w:basedOn w:val="Standard"/>
    <w:uiPriority w:val="99"/>
    <w:rsid w:val="00A05DE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Intern\Vorlagen\Vorlagen%20CDneu\Word\Vorlage%20Brief%20Jugend%20Logo%20Fus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Brief Jugend Logo Fuss.dotx</Template>
  <TotalTime>0</TotalTime>
  <Pages>1</Pages>
  <Words>53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Firma / Organisation</vt:lpstr>
    </vt:vector>
  </TitlesOfParts>
  <Company>yyy</Company>
  <LinksUpToDate>false</LinksUpToDate>
  <CharactersWithSpaces>388</CharactersWithSpaces>
  <SharedDoc>false</SharedDoc>
  <HLinks>
    <vt:vector size="6" baseType="variant">
      <vt:variant>
        <vt:i4>3801123</vt:i4>
      </vt:variant>
      <vt:variant>
        <vt:i4>-1</vt:i4>
      </vt:variant>
      <vt:variant>
        <vt:i4>2049</vt:i4>
      </vt:variant>
      <vt:variant>
        <vt:i4>1</vt:i4>
      </vt:variant>
      <vt:variant>
        <vt:lpwstr>OERK_ueberreg_1z_slogan_unten_rgb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Firma / Organisation</dc:title>
  <dc:creator>Keplinger Christine (OeRK)</dc:creator>
  <cp:lastModifiedBy>Keplinger Christine (OeRK)</cp:lastModifiedBy>
  <cp:revision>2</cp:revision>
  <cp:lastPrinted>2013-09-16T12:21:00Z</cp:lastPrinted>
  <dcterms:created xsi:type="dcterms:W3CDTF">2015-10-29T11:28:00Z</dcterms:created>
  <dcterms:modified xsi:type="dcterms:W3CDTF">2015-10-29T11:28:00Z</dcterms:modified>
</cp:coreProperties>
</file>