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259" w:rsidRPr="00511F54" w:rsidRDefault="006921EA" w:rsidP="00511F54"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789584</wp:posOffset>
            </wp:positionV>
            <wp:extent cx="5200015" cy="4897755"/>
            <wp:effectExtent l="0" t="0" r="635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6CA">
        <w:br w:type="textWrapping" w:clear="all"/>
      </w:r>
      <w:bookmarkStart w:id="0" w:name="_GoBack"/>
      <w:bookmarkEnd w:id="0"/>
    </w:p>
    <w:sectPr w:rsidR="00A42259" w:rsidRPr="00511F54" w:rsidSect="00FE7E44">
      <w:headerReference w:type="default" r:id="rId8"/>
      <w:footerReference w:type="default" r:id="rId9"/>
      <w:pgSz w:w="11900" w:h="16840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6E9" w:rsidRDefault="00AE16E9" w:rsidP="00D261A0">
      <w:r>
        <w:separator/>
      </w:r>
    </w:p>
  </w:endnote>
  <w:endnote w:type="continuationSeparator" w:id="0">
    <w:p w:rsidR="00AE16E9" w:rsidRDefault="00AE16E9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3AA4C47-4425-4322-8AF5-E20A61BB0AA2}"/>
    <w:embedBold r:id="rId2" w:fontKey="{DA418701-133A-44F4-9B55-44179C3AE25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072B87D-BE5E-4AC7-B910-0FEB81881F27}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05360CE-3434-4C3B-81DF-906A5CDD8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B2A" w:rsidRDefault="009B61E6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61312" behindDoc="0" locked="0" layoutInCell="1" allowOverlap="1" wp14:anchorId="493AB7F9" wp14:editId="6CB0987B">
          <wp:simplePos x="0" y="0"/>
          <wp:positionH relativeFrom="column">
            <wp:posOffset>-89535</wp:posOffset>
          </wp:positionH>
          <wp:positionV relativeFrom="paragraph">
            <wp:posOffset>-731520</wp:posOffset>
          </wp:positionV>
          <wp:extent cx="1139825" cy="572770"/>
          <wp:effectExtent l="0" t="0" r="3175" b="0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685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BB396B" wp14:editId="339668E2">
              <wp:simplePos x="0" y="0"/>
              <wp:positionH relativeFrom="column">
                <wp:posOffset>-502285</wp:posOffset>
              </wp:positionH>
              <wp:positionV relativeFrom="paragraph">
                <wp:posOffset>-12700</wp:posOffset>
              </wp:positionV>
              <wp:extent cx="6908800" cy="342900"/>
              <wp:effectExtent l="2540" t="0" r="3810" b="3175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686" w:rsidRPr="009231E5" w:rsidRDefault="00DC6685" w:rsidP="00DB3686">
                          <w:pPr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>JUGEND</w:t>
                          </w:r>
                          <w:r w:rsidR="006D5D1B"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| </w:t>
                          </w:r>
                          <w:r w:rsidR="006D5D1B" w:rsidRPr="00241973"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>WWW.ROTESKREUZ.A</w:t>
                          </w:r>
                          <w:r w:rsidR="006D5D1B" w:rsidRPr="00CE350B"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39.55pt;margin-top:-1pt;width:54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" filled="f" stroked="f">
              <v:textbox inset=",7.2pt,,7.2pt">
                <w:txbxContent>
                  <w:p w:rsidR="00DB3686" w:rsidRPr="009231E5" w:rsidRDefault="00DC6685" w:rsidP="00DB3686">
                    <w:pPr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>JUGEND</w:t>
                    </w:r>
                    <w:r w:rsidR="006D5D1B"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 xml:space="preserve"> | </w:t>
                    </w:r>
                    <w:r w:rsidR="006D5D1B" w:rsidRPr="00241973"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>WWW.ROTESKREUZ.A</w:t>
                    </w:r>
                    <w:r w:rsidR="006D5D1B" w:rsidRPr="00CE350B"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>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Dunant" w:hAnsi="Dunant"/>
        <w:noProof/>
        <w:lang w:val="de-AT" w:eastAsia="de-AT"/>
      </w:rPr>
      <w:drawing>
        <wp:anchor distT="0" distB="0" distL="114300" distR="114300" simplePos="0" relativeHeight="251660288" behindDoc="1" locked="0" layoutInCell="1" allowOverlap="1" wp14:anchorId="2C42639F" wp14:editId="09F4831D">
          <wp:simplePos x="0" y="0"/>
          <wp:positionH relativeFrom="column">
            <wp:posOffset>-52705</wp:posOffset>
          </wp:positionH>
          <wp:positionV relativeFrom="paragraph">
            <wp:posOffset>-553085</wp:posOffset>
          </wp:positionV>
          <wp:extent cx="1141171" cy="572476"/>
          <wp:effectExtent l="0" t="0" r="190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s4c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80" cy="572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685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56936E" wp14:editId="086296AA">
              <wp:simplePos x="0" y="0"/>
              <wp:positionH relativeFrom="column">
                <wp:posOffset>-553720</wp:posOffset>
              </wp:positionH>
              <wp:positionV relativeFrom="paragraph">
                <wp:posOffset>-1715770</wp:posOffset>
              </wp:positionV>
              <wp:extent cx="6841490" cy="1979930"/>
              <wp:effectExtent l="0" t="0" r="0" b="2540"/>
              <wp:wrapThrough wrapText="bothSides">
                <wp:wrapPolygon edited="0">
                  <wp:start x="-30" y="0"/>
                  <wp:lineTo x="-30" y="21392"/>
                  <wp:lineTo x="21600" y="21392"/>
                  <wp:lineTo x="21600" y="0"/>
                  <wp:lineTo x="-30" y="0"/>
                </wp:wrapPolygon>
              </wp:wrapThrough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1490" cy="1979930"/>
                        <a:chOff x="545" y="13149"/>
                        <a:chExt cx="10774" cy="3118"/>
                      </a:xfrm>
                    </wpg:grpSpPr>
                    <wps:wsp>
                      <wps:cNvPr id="7" name="Rechteck 1"/>
                      <wps:cNvSpPr>
                        <a:spLocks noChangeArrowheads="1"/>
                      </wps:cNvSpPr>
                      <wps:spPr bwMode="auto">
                        <a:xfrm>
                          <a:off x="547" y="13149"/>
                          <a:ext cx="10772" cy="3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echteck 1"/>
                      <wps:cNvSpPr>
                        <a:spLocks noChangeArrowheads="1"/>
                      </wps:cNvSpPr>
                      <wps:spPr bwMode="auto">
                        <a:xfrm>
                          <a:off x="545" y="15925"/>
                          <a:ext cx="10772" cy="340"/>
                        </a:xfrm>
                        <a:prstGeom prst="rect">
                          <a:avLst/>
                        </a:prstGeom>
                        <a:solidFill>
                          <a:srgbClr val="B70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 descr="OERK_ueberreg_1z_slogan_unten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77" y="13853"/>
                          <a:ext cx="3572" cy="19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43.6pt;margin-top:-135.1pt;width:538.7pt;height:155.9pt;z-index:251657216" coordorigin="545,13149" coordsize="10774,3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9gA&#10;AAAAUmdodGxvbmcAAAbs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zdE1mcz0iaHR0cDovL25zLmFkb2JlLmNvbS94YXAv&#10;MS4wL3NUeXBlL01hbmlmZXN0SXRlbS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QAAAAAH/2wCEAAEBAQEBAQEBAQEBAQEBAQEBAQEBAQEB&#10;AQEBAQECAQEBAQEBAgICAgICAgICAgICAgIDAwMDAwMDAwMDAwMDAwMBAQEBAQEBAgEBAgMCAgID&#10;AwMDAwMDAwMDAwMDAwMDAwMDAwMDAwMDAwMDAwMDAwMDAwMDAwMDAwMDAwMDAwMDA//AABEIA9gG&#10;7AMBEQACEQEDEQH/3QAEAN7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n/Nh/7dy/Lr/xEuR/92lL&#10;7j/3V/6d3u3/ADQP/Hl6y/8AuB/+Jk+3v/S1j/6tS9fN1985+vs9697917r3v3Xuve/de697917r&#10;3v3Xuve/de697917r3v3XurOf5NX/bzL4pf+Hbu3/wB9jnPcl+zv/Tytq/5qSf8AVmTrCD+8h/8A&#10;EJefv+eS0/7udl19F330N6+OL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ef82H/t3L8uv/ES5H/3aUvuP/dX/p3e7f8ANA/8eXrL/wC4H/4mT7e/9LWP/q1L183X3zn6&#10;+z3r3v3Xuve/de697917r3v3Xuve/de697917r3v3Xuve/de6s5/k1f9vMvil/4du7f/AH2Oc9yX&#10;7O/9PK2r/mpJ/wBWZOsIP7yH/wAQl5+/55LT/u52XX0XffQ3r44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5/zYf+3cvy6/8RLkf/dpS+4/91f+nd7t/wA0D/x5esv/&#10;ALgf/iZPt7/0tY/+rUvXzdffOfr7Peve/de697917r3v3Xuve/de697917r3v3Xuve/de697917q&#10;zn+TV/28y+KX/h27t/8AfY5z3Jfs7/08rav+akn/AFZk6wg/vIf/ABCXn7/nktP+7nZdfRd99Dev&#10;j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n/Nh/7dy/Lr/xEuR/&#10;92lL7j/3V/6d3u3/ADQP/Hl6y/8AuB/+Jk+3v/S1j/6tS9fN1985+vs9697917r3v3Xuve/de697&#10;917r3v3Xuve/de697917r3v3XurOf5NX/bzL4pf+Hbu3/wB9jnPcl+zv/Tytq/5qSf8AVmTrCD+8&#10;h/8AEJefv+eS0/7udl19F330N6+OL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ef82H/t3L8uv/ES5H/3aUvuP/dX/p3e7f8ANA/8eXrL/wC4H/4mT7e/9LWP/q1L183X&#10;3zn6+z3r3v3Xuve/de697917r3v3Xuve/de697917r3v3Xuve/de6s5/k1f9vMvil/4du7f/AH2O&#10;c9yX7O/9PK2r/mpJ/wBWZOsIP7yH/wAQl5+/55LT/u52XX0XffQ3r44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5/zYf+3cvy6/8RLkf/dpS+4/91f+nd7t/wA0D/x5&#10;esv/ALgf/iZPt7/0tY/+rUvXzdffOfr7Peve/de697917r3v3Xuve/de697917r3v3Xuve/de697&#10;917qzn+TV/28y+KX/h27t/8AfY5z3Jfs7/08rav+akn/AFZk6wg/vIf/ABCXn7/nktP+7nZdfRd9&#10;9Devji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Xn/Nh/7dy/Lr/x&#10;EuR/92lL7j/3V/6d3u3/ADQP/Hl6y/8AuB/+Jk+3v/S1j/6tS9fN1985+vs9697917r3v3Xuve/d&#10;e697917r3v3Xuve/de697917r3v3XurOf5NX/bzL4pf+Hbu3/wB9jnPcl+zv/Tytq/5qSf8AVmTr&#10;CD+8h/8AEJefv+eS0/7udl19F330N6+OL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ef82H/t3L8uv/ES5H/3aUvuP/dX/p3e7f8ANA/8eXrL/wC4H/4mT7e/9LWP/q1L&#10;183X3zn6+z3r3v3Xuve/de697917r3v3Xuve/de697917r3v3Xuve/de6s5/k1f9vMvil/4du7f/&#10;AH2Oc9yX7O/9PK2r/mpJ/wBWZOsIP7yH/wAQl5+/55LT/u52XX0XffQ3r44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5/zYf+3cvy6/8RLkf/dpS+4/91f+nd7t/wA0&#10;D/x5esv/ALgf/iZPt7/0tY/+rUvXzdffOfr7Peve/de697917r3v3Xuve/de697917r3v3Xuve/d&#10;e697917qzn+TV/28y+KX/h27t/8AfY5z3Jfs7/08rav+akn/AFZk6wg/vIf/ABCXn7/nktP+7nZd&#10;fRd99Devji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f/AJlv/bv35jf+&#10;K89nf+8zP7BPuR/yoO8f88k3/HD1lB9yn/xLj24/8WDbP+0lOvmk++bvX2ude9+691737r3Xvfuv&#10;de9+691737r3Xvfuvde9+691737r3Xvfuvde9+691737r3Xvfuvde9+691737r3Xvfuvde9+6917&#10;37r3Xvfuvde9+691737r3Xvfuvde9+691737r3Xvfuvde9+691737r3Xvfuvde9+691bL/I1/wC3&#10;pXxe/wDK1/8AwO27vcreyP8A08/bP+on/tEn6wA/vR//ABBPnn/qS/8Akw7T19DH30C6+QL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f/AJlv/bv35jf+K89nf+8zP7BPuR/yoO8f&#10;88k3/HD1lB9yn/xLj24/8WDbP+0lOvmk++bvX2ude9+691737r3Xvfuvde9+691737r3Xvfuvde9&#10;+691737r3Xvfuvde9+691737r3Xvfuvde9+691737r3Xvfuvde9+691737r3Xvfuvde9+691737r&#10;3Xvfuvde9+691737r3Xvfuvde9+691737r3Xvfuvde9+691bL/I1/wC3pXxe/wDK1/8AwO27vcre&#10;yP8A08/bP+on/tEn6wA/vR//ABBPnn/qS/8Akw7T19DH30C6+QL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f/AJlv/bv35jf+K89nf+8zP7BP&#10;uR/yoO8f88k3/HD1lB9yn/xLj24/8WDbP+0lOvmk++bvX2ude9+691737r3Xvfuvde9+691737r3&#10;Xvfuvde9+691737r3Xvfuvde9+691737r3Xvfuvde9+691737r3Xvfuvde9+691737r3Xvfuvde9&#10;+691737r3Xvfuvde9+691737r3Xvfuvde9+691737r3Xvfuvde9+691bL/I1/wC3pXxe/wDK1/8A&#10;wO27vcreyP8A08/bP+on/tEn6wA/vR//ABBPnn/qS/8Akw7T19DH30C6+QL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n/Nh/7dy/&#10;Lr/xEuR/92lL7j/3V/6d3u3/ADQP/Hl6y/8AuB/+Jk+3v/S1j/6tS9fN1985+vs9697917r3v3Xu&#10;ve/de697917r3v3Xuve/de697917r3v3XurOf5NX/bzL4pf+Hbu3/wB9jnPcl+zv/Tytq/5qSf8A&#10;VmTrCD+8h/8AEJefv+eS0/7udl19F330N6+OL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ef82H/t3L8uv/ES5H/3aUvuP/dX/p3e7f8ANA/8eXrL/wC4H/4mT7e/9LWP&#10;/q1L183X3zn6+z3r3v3Xuve/de697917r3v3Xuve/de697917r3v3Xuve/de6s5/k1f9vMvil/4d&#10;u7f/AH2Oc9yX7O/9PK2r/mpJ/wBWZOsIP7yH/wAQl5+/55LT/u52XX0XffQ3r44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5/zYf+3cvy6/8RLkf/dpS+4/91f+nd7t&#10;/wA0D/x5esv/ALgf/iZPt7/0tY/+rUvXzdffOfr7Peve/de697917r3v3Xuve/de697917r3v3Xu&#10;ve/de697917qzn+TV/28y+KX/h27t/8AfY5z3Jfs7/08rav+akn/AFZk6wg/vIf/ABCXn7/nktP+&#10;7nZdfRd99Devji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n/Nh/&#10;7dy/Lr/xEuR/92lL7j/3V/6d3u3/ADQP/Hl6y/8AuB/+Jk+3v/S1j/6tS9fN1985+vs9697917r3&#10;v3Xuve/de697917r3v3Xuve/de697917r3v3XurOf5NX/bzL4pf+Hbu3/wB9jnPcl+zv/Tytq/5q&#10;Sf8AVmTrCD+8h/8AEJefv+eS0/7udl19F330N6+O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ef82H/t3L8uv/ES5H/3aUvuP/dX/p3e7f8ANA/8eXrL/wC4H/4mT7e/&#10;9LWP/q1L183X3zn6+z3r3v3Xuve/de697917r3v3Xuve/de697917r3v3Xuve/de6s5/k1f9vMvi&#10;l/4du7f/AH2Oc9yX7O/9PK2r/mpJ/wBWZOsIP7yH/wAQl5+/55LT/u52XX0XffQ3r44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5/zYf+3cvy6/8RLkf/dpS+4/91f+&#10;nd7t/wA0D/x5esv/ALgf/iZPt7/0tY/+rUvXzdffOfr7Peve/de697917r3v3Xuve/de697917r3&#10;v3Xuve/de697917qzn+TV/28y+KX/h27t/8AfY5z3Jfs7/08rav+akn/AFZk6wg/vIf/ABCXn7/n&#10;ktP+7nZdfRd99Devji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Xn&#10;/Nh/7dy/Lr/xEuR/92lL7j/3V/6d3u3/ADQP/Hl6y/8AuB/+Jk+3v/S1j/6tS9fN1985+vs96979&#10;17r3v3Xuve/de697917r3v3Xuve/de697917r3v3XurOf5NX/bzL4pf+Hbu3/wB9jnPcl+zv/Tyt&#10;q/5qSf8AVmTrCD+8h/8AEJefv+eS0/7udl19F330N6+OL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ef82H/t3L8uv/ES5H/3aUvuP/dX/p3e7f8ANA/8eXrL/wC4H/4m&#10;T7e/9LWP/q1L183X3zn6+z3r3v3Xuve/de697917r3v3Xuve/de697917r3v3Xuve/de6s5/k1f9&#10;vMvil/4du7f/AH2Oc9yX7O/9PK2r/mpJ/wBWZOsIP7yH/wAQl5+/55LT/u52XX0XffQ3r44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5/zYf+3cvy6/8RLkf/dpS+4/&#10;91f+nd7t/wA0D/x5esv/ALgf/iZPt7/0tY/+rUvXzdffOfr7Peve/de697917r3v3Xuve/de6979&#10;17r3v3Xuve/de697917qzn+TV/28y+KX/h27t/8AfY5z3Jfs7/08rav+akn/AFZk6wg/vIf/ABCX&#10;n7/nktP+7nZdfRd99Devji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HSAxf1XZVUjUxWykkWQmwPJuQLni97C3uvdc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cVBVVU&#10;szlVALtpDOQLFmCAC5+psAP6Ae/de65e/de697917r3v3Xuve/de697917r3v3Xuve/de697917r&#10;3v3Xuve/de697917r3v3Xuve/de697917r3v3Xuve/de697917r3v3Xuve/de697917r3v3Xuve/&#10;de697917r3v3Xuve/de697917r3v3Xuve/de697917r3v3Xuve/de697917r3v3Xuve/de697917&#10;r3v3Xuve/de697917r3v3Xuve/de697917r3v3Xuve/de6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RXfX/AAsVw21O496ba6C+H9H2&#10;b0/t3L1OG2zv7enbVZsvcO+YsdUGnqNz0+3cVgsnDj6GqZWaghlqZp2h8c04hkkelheEWMnpwR+v&#10;V+/8rf8AnQ/F3+alR77xnVuN3R1b2f1z/BJ891V2bXbVh3LlsRm6SeRdybJOFrpzlsfTT0s9PXTR&#10;wo9KTTtUxQiqg1tshXj1VlK9W/e69V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JF8lf5bXw&#10;P+YWco90/JL4s9R9pbvomxwj3pldvfwne09NiZvPj8Zkd57ZkospV0MbE/5BVVclMyllaJlZgdhi&#10;OHWwSOHRtdlbJ2d1ttHbewOvdrbf2PsbZ2Gx+3dp7P2piKDAba23gcVTrSY3D4PC4uOKnpaaCJVS&#10;KGGNVUCwHvXHrXSo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">
              <v:rect id="Rechteck 1" o:spid="_x0000_s1027" style="position:absolute;left:547;top:13149;width:10772;height:3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UhMIA&#10;AADaAAAADwAAAGRycy9kb3ducmV2LnhtbESP3YrCMBSE74V9h3AW9k4TZVHpGkUWFvTGn9oHODRn&#10;22JzUppoq09vBMHLYWa+YRar3tbiSq2vHGsYjxQI4tyZigsN2elvOAfhA7LB2jFpuJGH1fJjsMDE&#10;uI6PdE1DISKEfYIayhCaREqfl2TRj1xDHL1/11oMUbaFNC12EW5rOVFqKi1WHBdKbOi3pPycXqyG&#10;/WG/zdS3ul+mt63p0sN5V/tM66/Pfv0DIlAf3uFXe2M0zOB5Jd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0lSEwgAAANoAAAAPAAAAAAAAAAAAAAAAAJgCAABkcnMvZG93&#10;bnJldi54bWxQSwUGAAAAAAQABAD1AAAAhwMAAAAA&#10;" stroked="f"/>
              <v:rect id="Rechteck 1" o:spid="_x0000_s1028" style="position:absolute;left:545;top:15925;width:10772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TH8QA&#10;AADaAAAADwAAAGRycy9kb3ducmV2LnhtbESPQWsCMRSE74X+h/CEXkSTViq6GkVsKz0JVS/eHpvn&#10;7urmZU1SXf+9EQo9DjPzDTOdt7YWF/Khcqzhta9AEOfOVFxo2G2/eiMQISIbrB2ThhsFmM+en6aY&#10;GXflH7psYiEShEOGGsoYm0zKkJdkMfRdQ5y8g/MWY5K+kMbjNcFtLd+UGkqLFaeFEhtalpSfNr9W&#10;w+D4flt/dH1zPm7V+HO/Pi1WXaX1S6ddTEBEauN/+K/9bTSM4XEl3Q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m0x/EAAAA2gAAAA8AAAAAAAAAAAAAAAAAmAIAAGRycy9k&#10;b3ducmV2LnhtbFBLBQYAAAAABAAEAPUAAACJAwAAAAA=&#10;" fillcolor="#b70e0c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alt="OERK_ueberreg_1z_slogan_unten_rgb" style="position:absolute;left:7477;top:13853;width:3572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BPMHDAAAA2wAAAA8AAABkcnMvZG93bnJldi54bWxEj0FLAzEQhe+C/yFMwZvNVkFkbVrWgqIn&#10;cdvS67AZN4ubSdjEbvTXOwfB2wzvzXvfrLfFj+pMUxoCG1gtK1DEXbAD9wYO+6fre1ApI1scA5OB&#10;b0qw3VxerLG2YeZ3Ore5VxLCqUYDLudYa506Rx7TMkRi0T7C5DHLOvXaTjhLuB/1TVXdaY8DS4PD&#10;SDtH3Wf75Q3E0rQ/bTPH8IqP7vhcbo9vu5MxV4vSPIDKVPK/+e/6xQq+0MsvMo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E8wcMAAADbAAAADwAAAAAAAAAAAAAAAACf&#10;AgAAZHJzL2Rvd25yZXYueG1sUEsFBgAAAAAEAAQA9wAAAI8DAAAAAA==&#10;">
                <v:imagedata r:id="rId4" o:title="OERK_ueberreg_1z_slogan_unten_rgb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6E9" w:rsidRDefault="00AE16E9" w:rsidP="00D261A0">
      <w:r>
        <w:separator/>
      </w:r>
    </w:p>
  </w:footnote>
  <w:footnote w:type="continuationSeparator" w:id="0">
    <w:p w:rsidR="00AE16E9" w:rsidRDefault="00AE16E9" w:rsidP="00D26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254" w:rsidRPr="007F4526" w:rsidRDefault="00476E9A" w:rsidP="00100254">
    <w:pPr>
      <w:tabs>
        <w:tab w:val="left" w:pos="4820"/>
      </w:tabs>
      <w:rPr>
        <w:b/>
      </w:rPr>
    </w:pPr>
    <w:r>
      <w:rPr>
        <w:rFonts w:ascii="Dunant" w:hAnsi="Dunant"/>
      </w:rPr>
      <w:t>TOOLBOX</w:t>
    </w:r>
    <w:r w:rsidR="00100254">
      <w:rPr>
        <w:rFonts w:ascii="Dunant" w:hAnsi="Dunant"/>
      </w:rPr>
      <w:t xml:space="preserve"> - </w:t>
    </w:r>
    <w:r w:rsidR="006921EA">
      <w:rPr>
        <w:b/>
      </w:rPr>
      <w:t>Auswertungszielscheibe / Evaluationszielscheibe</w:t>
    </w:r>
  </w:p>
  <w:p w:rsidR="00A42259" w:rsidRPr="000A7CDE" w:rsidRDefault="00A42259" w:rsidP="000A7CD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259"/>
    <w:rsid w:val="000A7CDE"/>
    <w:rsid w:val="00100254"/>
    <w:rsid w:val="00262A58"/>
    <w:rsid w:val="002E14AC"/>
    <w:rsid w:val="00476E9A"/>
    <w:rsid w:val="00511F54"/>
    <w:rsid w:val="00554665"/>
    <w:rsid w:val="006921EA"/>
    <w:rsid w:val="006D5D1B"/>
    <w:rsid w:val="007A46CA"/>
    <w:rsid w:val="009B61E6"/>
    <w:rsid w:val="009C0843"/>
    <w:rsid w:val="00A42259"/>
    <w:rsid w:val="00AE16E9"/>
    <w:rsid w:val="00DC6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b70e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744A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261A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261A0"/>
    <w:rPr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6D5D1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1F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1F54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744A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261A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261A0"/>
    <w:rPr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6D5D1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1F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1F54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Intern\Vorlagen\Vorlagen%20CDneu\Word\Vorlage%20Info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Infoblatt.dotx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Austrian Red Cross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Keplinger Christine (OeRK)</dc:creator>
  <cp:lastModifiedBy>Keplinger Christine (OeRK)</cp:lastModifiedBy>
  <cp:revision>3</cp:revision>
  <cp:lastPrinted>2015-04-16T13:31:00Z</cp:lastPrinted>
  <dcterms:created xsi:type="dcterms:W3CDTF">2015-11-02T15:09:00Z</dcterms:created>
  <dcterms:modified xsi:type="dcterms:W3CDTF">2015-11-02T15:10:00Z</dcterms:modified>
</cp:coreProperties>
</file>